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F902C" w14:textId="2E155C5F" w:rsidR="003913B3" w:rsidRDefault="003913B3">
      <w:pPr>
        <w:tabs>
          <w:tab w:val="left" w:pos="2670"/>
        </w:tabs>
        <w:spacing w:after="0" w:line="240" w:lineRule="auto"/>
        <w:rPr>
          <w:color w:val="000000" w:themeColor="text1"/>
        </w:rPr>
      </w:pPr>
    </w:p>
    <w:p w14:paraId="0F721D59" w14:textId="77777777" w:rsidR="002B6126" w:rsidRPr="002B6126" w:rsidRDefault="002B6126" w:rsidP="002B6126">
      <w:pPr>
        <w:shd w:val="clear" w:color="auto" w:fill="FFFFFF" w:themeFill="background1"/>
        <w:spacing w:line="276" w:lineRule="auto"/>
        <w:ind w:firstLine="708"/>
        <w:jc w:val="center"/>
        <w:rPr>
          <w:rFonts w:ascii="Times New Roman" w:hAnsi="Times New Roman" w:cs="Times New Roman"/>
          <w:color w:val="006666"/>
          <w:sz w:val="36"/>
          <w:szCs w:val="36"/>
        </w:rPr>
      </w:pPr>
    </w:p>
    <w:p w14:paraId="44A8A0FC" w14:textId="3F1122D5" w:rsidR="002B6126" w:rsidRPr="002B6126" w:rsidRDefault="002B6126" w:rsidP="002B6126">
      <w:pPr>
        <w:shd w:val="clear" w:color="auto" w:fill="FFFFFF" w:themeFill="background1"/>
        <w:spacing w:line="276" w:lineRule="auto"/>
        <w:ind w:firstLine="708"/>
        <w:jc w:val="center"/>
        <w:rPr>
          <w:rFonts w:ascii="Times New Roman" w:hAnsi="Times New Roman" w:cs="Times New Roman"/>
          <w:b/>
          <w:bCs/>
          <w:color w:val="006666"/>
          <w:sz w:val="36"/>
          <w:szCs w:val="36"/>
        </w:rPr>
      </w:pPr>
      <w:r w:rsidRPr="002B6126">
        <w:rPr>
          <w:rFonts w:ascii="Times New Roman" w:hAnsi="Times New Roman" w:cs="Times New Roman"/>
          <w:b/>
          <w:bCs/>
          <w:color w:val="006666"/>
          <w:sz w:val="36"/>
          <w:szCs w:val="36"/>
        </w:rPr>
        <w:t>BGSZC Keleti Károly Közgazdasági Technikum</w:t>
      </w:r>
    </w:p>
    <w:p w14:paraId="361E2F80" w14:textId="2C16B9DE" w:rsidR="002B6126" w:rsidRPr="002B6126" w:rsidRDefault="00817F45" w:rsidP="002B6126">
      <w:pPr>
        <w:shd w:val="clear" w:color="auto" w:fill="FFFFFF" w:themeFill="background1"/>
        <w:spacing w:line="276" w:lineRule="auto"/>
        <w:ind w:firstLine="708"/>
        <w:jc w:val="center"/>
        <w:rPr>
          <w:rFonts w:ascii="Times New Roman" w:hAnsi="Times New Roman" w:cs="Times New Roman"/>
          <w:b/>
          <w:bCs/>
          <w:color w:val="006666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6666"/>
          <w:sz w:val="36"/>
          <w:szCs w:val="36"/>
        </w:rPr>
        <w:t>Ökoiskola éves</w:t>
      </w:r>
      <w:r w:rsidR="002B6126" w:rsidRPr="002B6126">
        <w:rPr>
          <w:rFonts w:ascii="Times New Roman" w:hAnsi="Times New Roman" w:cs="Times New Roman"/>
          <w:b/>
          <w:bCs/>
          <w:color w:val="006666"/>
          <w:sz w:val="36"/>
          <w:szCs w:val="36"/>
        </w:rPr>
        <w:t xml:space="preserve"> beszámolója</w:t>
      </w:r>
    </w:p>
    <w:p w14:paraId="471584C1" w14:textId="7E72EEB0" w:rsidR="002B6126" w:rsidRPr="002B6126" w:rsidRDefault="002B6126" w:rsidP="002B6126">
      <w:pPr>
        <w:shd w:val="clear" w:color="auto" w:fill="FFFFFF" w:themeFill="background1"/>
        <w:spacing w:line="276" w:lineRule="auto"/>
        <w:ind w:firstLine="708"/>
        <w:jc w:val="center"/>
        <w:rPr>
          <w:rFonts w:ascii="Times New Roman" w:hAnsi="Times New Roman" w:cs="Times New Roman"/>
          <w:b/>
          <w:bCs/>
          <w:color w:val="006666"/>
          <w:sz w:val="36"/>
          <w:szCs w:val="36"/>
        </w:rPr>
      </w:pPr>
      <w:r w:rsidRPr="002B6126">
        <w:rPr>
          <w:rFonts w:ascii="Times New Roman" w:hAnsi="Times New Roman" w:cs="Times New Roman"/>
          <w:b/>
          <w:bCs/>
          <w:color w:val="006666"/>
          <w:sz w:val="36"/>
          <w:szCs w:val="36"/>
        </w:rPr>
        <w:t xml:space="preserve"> 202</w:t>
      </w:r>
      <w:r w:rsidR="00646577">
        <w:rPr>
          <w:rFonts w:ascii="Times New Roman" w:hAnsi="Times New Roman" w:cs="Times New Roman"/>
          <w:b/>
          <w:bCs/>
          <w:color w:val="006666"/>
          <w:sz w:val="36"/>
          <w:szCs w:val="36"/>
        </w:rPr>
        <w:t>4</w:t>
      </w:r>
      <w:r w:rsidRPr="002B6126">
        <w:rPr>
          <w:rFonts w:ascii="Times New Roman" w:hAnsi="Times New Roman" w:cs="Times New Roman"/>
          <w:b/>
          <w:bCs/>
          <w:color w:val="006666"/>
          <w:sz w:val="36"/>
          <w:szCs w:val="36"/>
        </w:rPr>
        <w:t>/</w:t>
      </w:r>
      <w:r w:rsidR="00DC6116">
        <w:rPr>
          <w:rFonts w:ascii="Times New Roman" w:hAnsi="Times New Roman" w:cs="Times New Roman"/>
          <w:b/>
          <w:bCs/>
          <w:color w:val="006666"/>
          <w:sz w:val="36"/>
          <w:szCs w:val="36"/>
        </w:rPr>
        <w:t>20</w:t>
      </w:r>
      <w:r w:rsidRPr="002B6126">
        <w:rPr>
          <w:rFonts w:ascii="Times New Roman" w:hAnsi="Times New Roman" w:cs="Times New Roman"/>
          <w:b/>
          <w:bCs/>
          <w:color w:val="006666"/>
          <w:sz w:val="36"/>
          <w:szCs w:val="36"/>
        </w:rPr>
        <w:t>2</w:t>
      </w:r>
      <w:r w:rsidR="00646577">
        <w:rPr>
          <w:rFonts w:ascii="Times New Roman" w:hAnsi="Times New Roman" w:cs="Times New Roman"/>
          <w:b/>
          <w:bCs/>
          <w:color w:val="006666"/>
          <w:sz w:val="36"/>
          <w:szCs w:val="36"/>
        </w:rPr>
        <w:t>5</w:t>
      </w:r>
    </w:p>
    <w:p w14:paraId="3DA8E447" w14:textId="0A1684B3" w:rsidR="002B6126" w:rsidRDefault="002B6126" w:rsidP="002B6126">
      <w:pPr>
        <w:shd w:val="clear" w:color="auto" w:fill="FFFFFF" w:themeFill="background1"/>
        <w:spacing w:line="276" w:lineRule="auto"/>
        <w:ind w:firstLine="708"/>
        <w:jc w:val="center"/>
        <w:rPr>
          <w:rFonts w:ascii="Times New Roman" w:hAnsi="Times New Roman" w:cs="Times New Roman"/>
          <w:color w:val="006666"/>
          <w:sz w:val="36"/>
          <w:szCs w:val="36"/>
        </w:rPr>
      </w:pPr>
    </w:p>
    <w:p w14:paraId="0D5F81D9" w14:textId="4D4BD200" w:rsidR="002B6126" w:rsidRPr="002B6126" w:rsidRDefault="00BB2AB4" w:rsidP="002B6126">
      <w:pPr>
        <w:shd w:val="clear" w:color="auto" w:fill="FFFFFF" w:themeFill="background1"/>
        <w:spacing w:line="276" w:lineRule="auto"/>
        <w:rPr>
          <w:rFonts w:ascii="Times New Roman" w:hAnsi="Times New Roman" w:cs="Times New Roman"/>
          <w:b/>
          <w:bCs/>
          <w:color w:val="006666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006666"/>
          <w:sz w:val="36"/>
          <w:szCs w:val="36"/>
        </w:rPr>
        <w:drawing>
          <wp:anchor distT="0" distB="0" distL="114300" distR="114300" simplePos="0" relativeHeight="251677696" behindDoc="1" locked="0" layoutInCell="1" allowOverlap="1" wp14:anchorId="4FF2F511" wp14:editId="697B37A1">
            <wp:simplePos x="0" y="0"/>
            <wp:positionH relativeFrom="margin">
              <wp:posOffset>2627630</wp:posOffset>
            </wp:positionH>
            <wp:positionV relativeFrom="paragraph">
              <wp:posOffset>126365</wp:posOffset>
            </wp:positionV>
            <wp:extent cx="1353507" cy="1357630"/>
            <wp:effectExtent l="0" t="0" r="0" b="0"/>
            <wp:wrapTight wrapText="bothSides">
              <wp:wrapPolygon edited="0">
                <wp:start x="0" y="0"/>
                <wp:lineTo x="0" y="21216"/>
                <wp:lineTo x="21286" y="21216"/>
                <wp:lineTo x="21286" y="0"/>
                <wp:lineTo x="0" y="0"/>
              </wp:wrapPolygon>
            </wp:wrapTight>
            <wp:docPr id="101658111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07" cy="135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26FE2" w14:textId="38A7F25D" w:rsidR="002B6126" w:rsidRDefault="002B6126" w:rsidP="002B6126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75561C7" w14:textId="33C91D8A" w:rsidR="00DC6116" w:rsidRDefault="00DC6116" w:rsidP="002B6126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A86BA97" w14:textId="50625F56" w:rsidR="00DC6116" w:rsidRDefault="00DC6116" w:rsidP="002B6126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335F14E" w14:textId="007367EF" w:rsidR="00DC6116" w:rsidRDefault="00DC6116" w:rsidP="002B6126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E5F2F6A" w14:textId="37A47DBF" w:rsidR="00DC6116" w:rsidRDefault="00DC6116" w:rsidP="002B6126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B9030A9" w14:textId="0E01CE27" w:rsidR="00DC6116" w:rsidRDefault="00DC6116" w:rsidP="002B6126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49EA408" w14:textId="74324683" w:rsidR="00BB2223" w:rsidRPr="00451A74" w:rsidRDefault="002B6126" w:rsidP="00451A74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A74">
        <w:rPr>
          <w:rFonts w:ascii="Times New Roman" w:hAnsi="Times New Roman" w:cs="Times New Roman"/>
          <w:sz w:val="28"/>
          <w:szCs w:val="28"/>
        </w:rPr>
        <w:t>A 202</w:t>
      </w:r>
      <w:r w:rsidR="007C60FE">
        <w:rPr>
          <w:rFonts w:ascii="Times New Roman" w:hAnsi="Times New Roman" w:cs="Times New Roman"/>
          <w:sz w:val="28"/>
          <w:szCs w:val="28"/>
        </w:rPr>
        <w:t>4</w:t>
      </w:r>
      <w:r w:rsidRPr="00451A74">
        <w:rPr>
          <w:rFonts w:ascii="Times New Roman" w:hAnsi="Times New Roman" w:cs="Times New Roman"/>
          <w:sz w:val="28"/>
          <w:szCs w:val="28"/>
        </w:rPr>
        <w:t>/2</w:t>
      </w:r>
      <w:r w:rsidR="007C60FE">
        <w:rPr>
          <w:rFonts w:ascii="Times New Roman" w:hAnsi="Times New Roman" w:cs="Times New Roman"/>
          <w:sz w:val="28"/>
          <w:szCs w:val="28"/>
        </w:rPr>
        <w:t>5</w:t>
      </w:r>
      <w:r w:rsidRPr="00451A74">
        <w:rPr>
          <w:rFonts w:ascii="Times New Roman" w:hAnsi="Times New Roman" w:cs="Times New Roman"/>
          <w:sz w:val="28"/>
          <w:szCs w:val="28"/>
        </w:rPr>
        <w:t>-</w:t>
      </w:r>
      <w:r w:rsidR="007C60FE">
        <w:rPr>
          <w:rFonts w:ascii="Times New Roman" w:hAnsi="Times New Roman" w:cs="Times New Roman"/>
          <w:sz w:val="28"/>
          <w:szCs w:val="28"/>
        </w:rPr>
        <w:t>ö</w:t>
      </w:r>
      <w:r w:rsidRPr="00451A74">
        <w:rPr>
          <w:rFonts w:ascii="Times New Roman" w:hAnsi="Times New Roman" w:cs="Times New Roman"/>
          <w:sz w:val="28"/>
          <w:szCs w:val="28"/>
        </w:rPr>
        <w:t>s tanév is számos lehetőséget kínált diákjaink számára, hogy a fenntarthatósággal</w:t>
      </w:r>
      <w:r w:rsidR="00BB2223" w:rsidRPr="00451A74">
        <w:rPr>
          <w:rFonts w:ascii="Times New Roman" w:hAnsi="Times New Roman" w:cs="Times New Roman"/>
          <w:sz w:val="28"/>
          <w:szCs w:val="28"/>
        </w:rPr>
        <w:t>, tudatossággal</w:t>
      </w:r>
      <w:r w:rsidR="0059470D" w:rsidRPr="00451A74">
        <w:rPr>
          <w:rFonts w:ascii="Times New Roman" w:hAnsi="Times New Roman" w:cs="Times New Roman"/>
          <w:sz w:val="28"/>
          <w:szCs w:val="28"/>
        </w:rPr>
        <w:t>, egészséggel</w:t>
      </w:r>
      <w:r w:rsidRPr="00451A74">
        <w:rPr>
          <w:rFonts w:ascii="Times New Roman" w:hAnsi="Times New Roman" w:cs="Times New Roman"/>
          <w:sz w:val="28"/>
          <w:szCs w:val="28"/>
        </w:rPr>
        <w:t xml:space="preserve"> kapcsolatban több területről is ismereteket szerezzenek</w:t>
      </w:r>
      <w:r w:rsidR="00DC6116" w:rsidRPr="00451A74">
        <w:rPr>
          <w:rFonts w:ascii="Times New Roman" w:hAnsi="Times New Roman" w:cs="Times New Roman"/>
          <w:sz w:val="28"/>
          <w:szCs w:val="28"/>
        </w:rPr>
        <w:t>, mint ökoiskolás diákok</w:t>
      </w:r>
      <w:r w:rsidRPr="00451A7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E1D9A3B" w14:textId="2EAB2667" w:rsidR="00DC6116" w:rsidRPr="00451A74" w:rsidRDefault="00DC6116" w:rsidP="00451A74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A74">
        <w:rPr>
          <w:rFonts w:ascii="Times New Roman" w:hAnsi="Times New Roman" w:cs="Times New Roman"/>
          <w:sz w:val="28"/>
          <w:szCs w:val="28"/>
        </w:rPr>
        <w:t>A munkatervben szereplő programokat szinte maradék nélkül sikeresen teljesítette iskolánk. A munkaközösségek kooperatív tevékenysége kapcsán színes programokat, lehetőségeket kínáltak tanulóink számára.</w:t>
      </w:r>
    </w:p>
    <w:p w14:paraId="5742E40F" w14:textId="449DBB01" w:rsidR="0059470D" w:rsidRPr="00451A74" w:rsidRDefault="0059470D" w:rsidP="00451A74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FAC7AD4" w14:textId="7B0A63BE" w:rsidR="0059470D" w:rsidRPr="00451A74" w:rsidRDefault="0059470D" w:rsidP="00451A74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51A74">
        <w:rPr>
          <w:rFonts w:ascii="Times New Roman" w:hAnsi="Times New Roman" w:cs="Times New Roman"/>
          <w:sz w:val="28"/>
          <w:szCs w:val="28"/>
          <w:u w:val="single"/>
        </w:rPr>
        <w:t>Fenntarthatósági témahét</w:t>
      </w:r>
    </w:p>
    <w:p w14:paraId="4EE1A0CA" w14:textId="556508CE" w:rsidR="00470BEF" w:rsidRPr="00543F00" w:rsidRDefault="002B6126" w:rsidP="00470BEF">
      <w:pPr>
        <w:spacing w:line="259" w:lineRule="auto"/>
      </w:pPr>
      <w:r w:rsidRPr="00470BEF">
        <w:rPr>
          <w:rFonts w:ascii="Times New Roman" w:hAnsi="Times New Roman" w:cs="Times New Roman"/>
          <w:sz w:val="28"/>
          <w:szCs w:val="28"/>
        </w:rPr>
        <w:t>Az idei kiemelt fő témáink a</w:t>
      </w:r>
      <w:r w:rsidR="00470BEF" w:rsidRPr="00470BEF">
        <w:rPr>
          <w:rFonts w:ascii="Times New Roman" w:hAnsi="Times New Roman" w:cs="Times New Roman"/>
          <w:sz w:val="28"/>
          <w:szCs w:val="28"/>
        </w:rPr>
        <w:t xml:space="preserve"> </w:t>
      </w:r>
      <w:r w:rsidR="00470BEF">
        <w:rPr>
          <w:rFonts w:ascii="Times New Roman" w:hAnsi="Times New Roman" w:cs="Times New Roman"/>
          <w:sz w:val="28"/>
          <w:szCs w:val="28"/>
        </w:rPr>
        <w:t>m</w:t>
      </w:r>
      <w:r w:rsidR="00470BEF" w:rsidRPr="00470BEF">
        <w:rPr>
          <w:rFonts w:ascii="Times New Roman" w:hAnsi="Times New Roman" w:cs="Times New Roman"/>
          <w:sz w:val="28"/>
          <w:szCs w:val="28"/>
        </w:rPr>
        <w:t xml:space="preserve">éhek és a beporzás, műanyagok, hulladékkezelés, okostányér szerepe, </w:t>
      </w:r>
      <w:r w:rsidR="006D4E7E" w:rsidRPr="00470BEF">
        <w:rPr>
          <w:rFonts w:ascii="Times New Roman" w:hAnsi="Times New Roman" w:cs="Times New Roman"/>
          <w:sz w:val="28"/>
          <w:szCs w:val="28"/>
        </w:rPr>
        <w:t>ökocímke</w:t>
      </w:r>
      <w:r w:rsidR="00470BEF" w:rsidRPr="00470BEF">
        <w:rPr>
          <w:rFonts w:ascii="Times New Roman" w:hAnsi="Times New Roman" w:cs="Times New Roman"/>
          <w:sz w:val="28"/>
          <w:szCs w:val="28"/>
        </w:rPr>
        <w:t xml:space="preserve"> és a víz fontossága életünkben.</w:t>
      </w:r>
    </w:p>
    <w:p w14:paraId="2E913867" w14:textId="61DA5A08" w:rsidR="002B6126" w:rsidRPr="00451A74" w:rsidRDefault="002B6126" w:rsidP="00470BEF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A74">
        <w:rPr>
          <w:rFonts w:ascii="Times New Roman" w:hAnsi="Times New Roman" w:cs="Times New Roman"/>
          <w:sz w:val="28"/>
          <w:szCs w:val="28"/>
        </w:rPr>
        <w:t>A programok megvalósítása iskolán belül, illetve külső helyszíneken történt meg. Tanórai keretekben feldolgozásra került: táplálkozási alapismeretek, egészséges táplálkozás, húsmentes étkezési nap előnyei, fenntarthatósági alapelvek és célok, tudatos vásárló ismérvei, Fair trade</w:t>
      </w:r>
      <w:r w:rsidR="00470BEF">
        <w:rPr>
          <w:rFonts w:ascii="Times New Roman" w:hAnsi="Times New Roman" w:cs="Times New Roman"/>
          <w:sz w:val="28"/>
          <w:szCs w:val="28"/>
        </w:rPr>
        <w:t xml:space="preserve"> </w:t>
      </w:r>
      <w:r w:rsidRPr="00451A74">
        <w:rPr>
          <w:rFonts w:ascii="Times New Roman" w:hAnsi="Times New Roman" w:cs="Times New Roman"/>
          <w:sz w:val="28"/>
          <w:szCs w:val="28"/>
        </w:rPr>
        <w:t xml:space="preserve">szemlélet, </w:t>
      </w:r>
      <w:r w:rsidR="00470BEF">
        <w:rPr>
          <w:rFonts w:ascii="Times New Roman" w:hAnsi="Times New Roman" w:cs="Times New Roman"/>
          <w:sz w:val="28"/>
          <w:szCs w:val="28"/>
        </w:rPr>
        <w:t>környezeti problémák</w:t>
      </w:r>
      <w:r w:rsidRPr="00451A74">
        <w:rPr>
          <w:rFonts w:ascii="Times New Roman" w:hAnsi="Times New Roman" w:cs="Times New Roman"/>
          <w:sz w:val="28"/>
          <w:szCs w:val="28"/>
        </w:rPr>
        <w:t xml:space="preserve">, kertészkedés. </w:t>
      </w:r>
      <w:r w:rsidR="00630E49" w:rsidRPr="00451A74">
        <w:rPr>
          <w:rFonts w:ascii="Times New Roman" w:hAnsi="Times New Roman" w:cs="Times New Roman"/>
          <w:sz w:val="28"/>
          <w:szCs w:val="28"/>
        </w:rPr>
        <w:t xml:space="preserve">Mini projekteket írtunk ki, amiket a diákok csoportokban készítettek el, majd be is mutatták munkájukat egymásnak. </w:t>
      </w:r>
      <w:r w:rsidRPr="00451A74">
        <w:rPr>
          <w:rFonts w:ascii="Times New Roman" w:hAnsi="Times New Roman" w:cs="Times New Roman"/>
          <w:sz w:val="28"/>
          <w:szCs w:val="28"/>
        </w:rPr>
        <w:t>Programjaink nem csak a kijelölt témahétre koncentrálódtak, hanem egész évben folyamatosan nyújtottak lehetőségeket tanulóink számára.</w:t>
      </w:r>
    </w:p>
    <w:p w14:paraId="022854C6" w14:textId="48DC0B75" w:rsidR="006E7AED" w:rsidRPr="00451A74" w:rsidRDefault="006E7AED" w:rsidP="00470BEF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Folytatásra került az </w:t>
      </w:r>
      <w:r w:rsidR="002B6126" w:rsidRPr="00451A74">
        <w:rPr>
          <w:rFonts w:ascii="Times New Roman" w:hAnsi="Times New Roman" w:cs="Times New Roman"/>
          <w:sz w:val="28"/>
          <w:szCs w:val="28"/>
        </w:rPr>
        <w:t>iskolakert</w:t>
      </w:r>
      <w:r>
        <w:rPr>
          <w:rFonts w:ascii="Times New Roman" w:hAnsi="Times New Roman" w:cs="Times New Roman"/>
          <w:sz w:val="28"/>
          <w:szCs w:val="28"/>
        </w:rPr>
        <w:t xml:space="preserve"> fejlesztése</w:t>
      </w:r>
      <w:r w:rsidR="002B6126" w:rsidRPr="00451A74">
        <w:rPr>
          <w:rFonts w:ascii="Times New Roman" w:hAnsi="Times New Roman" w:cs="Times New Roman"/>
          <w:sz w:val="28"/>
          <w:szCs w:val="28"/>
        </w:rPr>
        <w:t xml:space="preserve">. A </w:t>
      </w:r>
      <w:r>
        <w:rPr>
          <w:rFonts w:ascii="Times New Roman" w:hAnsi="Times New Roman" w:cs="Times New Roman"/>
          <w:sz w:val="28"/>
          <w:szCs w:val="28"/>
        </w:rPr>
        <w:t xml:space="preserve">kilencedik és tizedik évfolyam néhány tanulója segítségével magaságyásokat festettünk, töltöttünk fel és ültettük be </w:t>
      </w:r>
      <w:r>
        <w:rPr>
          <w:rFonts w:ascii="Times New Roman" w:hAnsi="Times New Roman" w:cs="Times New Roman"/>
          <w:sz w:val="28"/>
          <w:szCs w:val="28"/>
        </w:rPr>
        <w:lastRenderedPageBreak/>
        <w:t>évelő fűszernövényekkel. Ősszel hagymás növényeket is ültettünk, amik tavaszra szépen kivirágoztak. A tavaszi időszakban pedig zöldségmagokat, és eperpalántákat</w:t>
      </w:r>
      <w:r w:rsidR="004534FF">
        <w:rPr>
          <w:rFonts w:ascii="Times New Roman" w:hAnsi="Times New Roman" w:cs="Times New Roman"/>
          <w:sz w:val="28"/>
          <w:szCs w:val="28"/>
        </w:rPr>
        <w:t>, málnát</w:t>
      </w:r>
      <w:r>
        <w:rPr>
          <w:rFonts w:ascii="Times New Roman" w:hAnsi="Times New Roman" w:cs="Times New Roman"/>
          <w:sz w:val="28"/>
          <w:szCs w:val="28"/>
        </w:rPr>
        <w:t xml:space="preserve"> ültettünk. A hetek alatt folyamatosan gondozták tanulóink a kertet. </w:t>
      </w:r>
    </w:p>
    <w:p w14:paraId="344557FC" w14:textId="77777777" w:rsidR="00451A74" w:rsidRPr="00451A74" w:rsidRDefault="00451A74" w:rsidP="00451A74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33B5316" w14:textId="7FFC8DE5" w:rsidR="00BB2223" w:rsidRPr="00CE42EF" w:rsidRDefault="00BB2223" w:rsidP="00451A74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E42EF">
        <w:rPr>
          <w:rFonts w:ascii="Times New Roman" w:hAnsi="Times New Roman" w:cs="Times New Roman"/>
          <w:sz w:val="28"/>
          <w:szCs w:val="28"/>
          <w:u w:val="single"/>
        </w:rPr>
        <w:t>Külső programok, üzemlátogatások</w:t>
      </w:r>
    </w:p>
    <w:p w14:paraId="24746648" w14:textId="3EE39CF1" w:rsidR="0059470D" w:rsidRPr="00451A74" w:rsidRDefault="002B6126" w:rsidP="006E7AED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A74">
        <w:rPr>
          <w:rFonts w:ascii="Times New Roman" w:hAnsi="Times New Roman" w:cs="Times New Roman"/>
          <w:sz w:val="28"/>
          <w:szCs w:val="28"/>
        </w:rPr>
        <w:t xml:space="preserve">Több külső helyszínre is sikerült diákjainkat elvinni. A kilencedik évfolyam ellátogatott a Fővárosi Növény- és Állatkertbe is. Az 5-6 fős csapatok játékos feladatok segítségével körbejárhatták az intézményt egy délelőtt alkalmával. Iskolai keretek között is folytak a munkálatok. </w:t>
      </w:r>
    </w:p>
    <w:p w14:paraId="62640C21" w14:textId="5DB97F89" w:rsidR="0059470D" w:rsidRPr="00451A74" w:rsidRDefault="006E7AED" w:rsidP="00451A74">
      <w:pPr>
        <w:shd w:val="clear" w:color="auto" w:fill="FFFFFF" w:themeFill="background1"/>
        <w:spacing w:line="276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9.D osztály </w:t>
      </w:r>
      <w:r w:rsidR="0059470D" w:rsidRPr="00451A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Dél-pesti Szennyvíztisztító telepre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látogatott el, a 9.</w:t>
      </w:r>
      <w:r w:rsidR="007C60FE">
        <w:rPr>
          <w:rFonts w:ascii="Times New Roman" w:hAnsi="Times New Roman" w:cs="Times New Roman"/>
          <w:color w:val="000000" w:themeColor="text1"/>
          <w:sz w:val="28"/>
          <w:szCs w:val="28"/>
        </w:rPr>
        <w:t>B</w:t>
      </w:r>
      <w:r w:rsidR="00DB0C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és a 9</w:t>
      </w:r>
      <w:r w:rsidR="007C60FE">
        <w:rPr>
          <w:rFonts w:ascii="Times New Roman" w:hAnsi="Times New Roman" w:cs="Times New Roman"/>
          <w:color w:val="000000" w:themeColor="text1"/>
          <w:sz w:val="28"/>
          <w:szCs w:val="28"/>
        </w:rPr>
        <w:t>.A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</w:t>
      </w:r>
      <w:r w:rsidR="007C60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Hulladékégető Műbe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a 9.</w:t>
      </w:r>
      <w:r w:rsidR="007C60FE"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osztály pedig a </w:t>
      </w:r>
      <w:r w:rsidR="007C60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Szemlő-hegyi-barlangban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járt. Az ott hallottak alapján, illetve kisebb kutatómunka alapján projektmunkában vettek részt az iskolában. </w:t>
      </w:r>
      <w:r w:rsidR="007C60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9.D és a 9.A osztályok lányaival a Szent István Egyetem kísérleti tangazdaságába tudtunk ellátogatni, ahol fűszerkerteket, beltéri növényszaporítót, illetve gyümölcsöst nézhettünk meg. </w:t>
      </w:r>
    </w:p>
    <w:p w14:paraId="28BE2601" w14:textId="77777777" w:rsidR="001F335B" w:rsidRPr="00451A74" w:rsidRDefault="001F335B" w:rsidP="00451A74">
      <w:pPr>
        <w:shd w:val="clear" w:color="auto" w:fill="FFFFFF" w:themeFill="background1"/>
        <w:spacing w:line="276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4D50145" w14:textId="77777777" w:rsidR="0059470D" w:rsidRPr="00451A74" w:rsidRDefault="0059470D" w:rsidP="00451A74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51A7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FINI program</w:t>
      </w:r>
    </w:p>
    <w:p w14:paraId="52324522" w14:textId="527C2375" w:rsidR="001F335B" w:rsidRDefault="007C60FE" w:rsidP="00451A74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Idén is folytatódott a FINI program iskolánkban. Plakátokat készítettünk és helyeztünk ki az iskola területére, amelynek témái a „Mi kerüljön az uzsonnás dobozba?” , valamint a csapvíz fogyasztásának előnyei. folytatódott az iskolai kert gondozása. Részt vettünk az ÉSZGSZ által nyújtott ételkóstoláson. Célja az újhullámos, egészséges menza kiépítése. A diákok véleményét kérdőív segítségével ki is kérdezték. Szinén a FINI program segítségével el tudtunk látogatni a Szent István Egyetem tangazdaságában.</w:t>
      </w:r>
    </w:p>
    <w:p w14:paraId="01A442CE" w14:textId="6B63B817" w:rsidR="007C60FE" w:rsidRDefault="007C60FE" w:rsidP="00451A74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Egészségnapot is tartottunk májusban, ahol zöldség- és gyümölcssalátákat készítettünk és kínáltunk az iskola tanulóinak. Csapvíz, citromlé, és az iskolai kertből való mentalevél segítségével</w:t>
      </w:r>
      <w:r w:rsidR="005A17A3">
        <w:rPr>
          <w:rFonts w:ascii="Times New Roman" w:hAnsi="Times New Roman" w:cs="Times New Roman"/>
          <w:sz w:val="28"/>
          <w:szCs w:val="28"/>
        </w:rPr>
        <w:t xml:space="preserve"> egészséges folyadékot is kínáltunk.</w:t>
      </w:r>
    </w:p>
    <w:p w14:paraId="7F59E6FD" w14:textId="77777777" w:rsidR="007C60FE" w:rsidRPr="00451A74" w:rsidRDefault="007C60FE" w:rsidP="00451A74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4918AC" w14:textId="6BFCD587" w:rsidR="00BB2223" w:rsidRDefault="00BB2223" w:rsidP="00451A74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E42EF">
        <w:rPr>
          <w:rFonts w:ascii="Times New Roman" w:hAnsi="Times New Roman" w:cs="Times New Roman"/>
          <w:sz w:val="28"/>
          <w:szCs w:val="28"/>
          <w:u w:val="single"/>
        </w:rPr>
        <w:t>Tantárgyi kapcsolódások, versenyek</w:t>
      </w:r>
      <w:r w:rsidR="00B56576" w:rsidRPr="00CE42EF">
        <w:rPr>
          <w:rFonts w:ascii="Times New Roman" w:hAnsi="Times New Roman" w:cs="Times New Roman"/>
          <w:sz w:val="28"/>
          <w:szCs w:val="28"/>
          <w:u w:val="single"/>
        </w:rPr>
        <w:t xml:space="preserve"> kollégák közreműködésével</w:t>
      </w:r>
      <w:r w:rsidRPr="00CE42EF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1445DA16" w14:textId="7AD62DD3" w:rsidR="005A17A3" w:rsidRPr="005A17A3" w:rsidRDefault="005A17A3" w:rsidP="00451A74">
      <w:p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7A3">
        <w:rPr>
          <w:rFonts w:ascii="Times New Roman" w:hAnsi="Times New Roman" w:cs="Times New Roman"/>
          <w:sz w:val="28"/>
          <w:szCs w:val="28"/>
        </w:rPr>
        <w:t>Az egészségnaphoz kapcsolódóan a német nyelvi munkaközösség plakátokat készítettek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DDFF6F" w14:textId="77777777" w:rsidR="00372E6F" w:rsidRPr="00451A74" w:rsidRDefault="00372E6F" w:rsidP="00451A74">
      <w:pPr>
        <w:tabs>
          <w:tab w:val="left" w:pos="2670"/>
        </w:tabs>
        <w:spacing w:after="0" w:line="276" w:lineRule="auto"/>
        <w:rPr>
          <w:color w:val="000000" w:themeColor="text1"/>
          <w:sz w:val="28"/>
          <w:szCs w:val="28"/>
        </w:rPr>
      </w:pPr>
    </w:p>
    <w:p w14:paraId="5204A1AB" w14:textId="4AFAB21C" w:rsidR="00BB2223" w:rsidRPr="00451A74" w:rsidRDefault="00BB2223" w:rsidP="00451A74">
      <w:pPr>
        <w:tabs>
          <w:tab w:val="left" w:pos="267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51A7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Munkatervben szereplő egyéb feladatok:</w:t>
      </w:r>
    </w:p>
    <w:p w14:paraId="5236B794" w14:textId="77777777" w:rsidR="001F335B" w:rsidRDefault="001F335B" w:rsidP="00451A74">
      <w:pPr>
        <w:tabs>
          <w:tab w:val="left" w:pos="267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139F327F" w14:textId="5D60E589" w:rsidR="006D4E7E" w:rsidRPr="006D4E7E" w:rsidRDefault="006D4E7E" w:rsidP="006D4E7E">
      <w:pPr>
        <w:tabs>
          <w:tab w:val="left" w:pos="4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98BEC7B" w14:textId="1E22D3E9" w:rsidR="001C05C6" w:rsidRDefault="001F335B" w:rsidP="009F73A8">
      <w:pPr>
        <w:tabs>
          <w:tab w:val="left" w:pos="2670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1A7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</w:t>
      </w:r>
      <w:r w:rsidR="001C05C6" w:rsidRPr="00451A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Beltéri növényeink gondozása </w:t>
      </w:r>
      <w:r w:rsidRPr="00451A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munkatársunk lelkes odafigyelésével </w:t>
      </w:r>
      <w:r w:rsidR="001C05C6" w:rsidRPr="00451A74">
        <w:rPr>
          <w:rFonts w:ascii="Times New Roman" w:hAnsi="Times New Roman" w:cs="Times New Roman"/>
          <w:color w:val="000000" w:themeColor="text1"/>
          <w:sz w:val="28"/>
          <w:szCs w:val="28"/>
        </w:rPr>
        <w:t>folyamatos feladat</w:t>
      </w:r>
      <w:r w:rsidRPr="00451A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B2223" w:rsidRPr="00451A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Iskolánkban évek óta szelektív hulladéktárolók sorakoznak a folyosókon, amiket diákjaink megfelelően használnak is. </w:t>
      </w:r>
      <w:r w:rsidR="00256F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Idén felajánlás érkezett virágládák formájában. Kész faládáka tanulóink lefestették, illetve beültettek növényekkel. </w:t>
      </w:r>
      <w:r w:rsidR="00BB2223" w:rsidRPr="00451A74">
        <w:rPr>
          <w:rFonts w:ascii="Times New Roman" w:hAnsi="Times New Roman" w:cs="Times New Roman"/>
          <w:color w:val="000000" w:themeColor="text1"/>
          <w:sz w:val="28"/>
          <w:szCs w:val="28"/>
        </w:rPr>
        <w:t>Szárazelemgyűjtő ládánk folyamatosan a tanulók rendelkezésére áll.</w:t>
      </w:r>
    </w:p>
    <w:p w14:paraId="542985E9" w14:textId="40B58369" w:rsidR="00CE42EF" w:rsidRDefault="007C60FE" w:rsidP="009F73A8">
      <w:pPr>
        <w:tabs>
          <w:tab w:val="left" w:pos="2670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Ő</w:t>
      </w:r>
      <w:r w:rsidR="00CE42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sszel sikerült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újabb </w:t>
      </w:r>
      <w:r w:rsidR="00CE42EF">
        <w:rPr>
          <w:rFonts w:ascii="Times New Roman" w:hAnsi="Times New Roman" w:cs="Times New Roman"/>
          <w:color w:val="000000" w:themeColor="text1"/>
          <w:sz w:val="28"/>
          <w:szCs w:val="28"/>
        </w:rPr>
        <w:t>használt magaságyásokat beszerezni és újrahasznosítani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E42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Júniusban pedig két fa dézsát kaptunk, amiből szintén magaságyás lett. </w:t>
      </w:r>
      <w:r w:rsidR="008240A2">
        <w:rPr>
          <w:rFonts w:ascii="Times New Roman" w:hAnsi="Times New Roman" w:cs="Times New Roman"/>
          <w:color w:val="000000" w:themeColor="text1"/>
          <w:sz w:val="28"/>
          <w:szCs w:val="28"/>
        </w:rPr>
        <w:t>K</w:t>
      </w:r>
      <w:r w:rsidR="005A17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ora tavasszal az Oázis Kertészet két fenyőfát is ajándékozott iskolánknak, amit elültettünk, és szépen ki is hajtottak. </w:t>
      </w:r>
    </w:p>
    <w:p w14:paraId="313D7586" w14:textId="15642573" w:rsidR="00CD7B33" w:rsidRPr="00CE42EF" w:rsidRDefault="00CD7B33" w:rsidP="009F73A8">
      <w:pPr>
        <w:tabs>
          <w:tab w:val="left" w:pos="267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Csatlakoztunk a „Passzold vissza, Tesó!” programhoz is. Készítettünk egy dobozt, amibe a felesleges, rossz mobiltelefonokat tudják a diákok gyűjteni.</w:t>
      </w:r>
    </w:p>
    <w:p w14:paraId="069DD2E8" w14:textId="7AB369C1" w:rsidR="009D710A" w:rsidRPr="00451A74" w:rsidRDefault="00451A74" w:rsidP="009F73A8">
      <w:pPr>
        <w:shd w:val="clear" w:color="auto" w:fill="FFFFFF" w:themeFill="background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A74">
        <w:rPr>
          <w:rFonts w:ascii="Times New Roman" w:hAnsi="Times New Roman" w:cs="Times New Roman"/>
          <w:sz w:val="28"/>
          <w:szCs w:val="28"/>
        </w:rPr>
        <w:t xml:space="preserve">Több éve </w:t>
      </w:r>
      <w:r w:rsidR="0059470D" w:rsidRPr="00451A74">
        <w:rPr>
          <w:rFonts w:ascii="Times New Roman" w:hAnsi="Times New Roman" w:cs="Times New Roman"/>
          <w:sz w:val="28"/>
          <w:szCs w:val="28"/>
        </w:rPr>
        <w:t>tart a közeli patak</w:t>
      </w:r>
      <w:r w:rsidRPr="00451A74">
        <w:rPr>
          <w:rFonts w:ascii="Times New Roman" w:hAnsi="Times New Roman" w:cs="Times New Roman"/>
          <w:sz w:val="28"/>
          <w:szCs w:val="28"/>
        </w:rPr>
        <w:t>,</w:t>
      </w:r>
      <w:r w:rsidR="0059470D" w:rsidRPr="00451A74">
        <w:rPr>
          <w:rFonts w:ascii="Times New Roman" w:hAnsi="Times New Roman" w:cs="Times New Roman"/>
          <w:sz w:val="28"/>
          <w:szCs w:val="28"/>
        </w:rPr>
        <w:t xml:space="preserve"> erdő víz- és talajvizsgálata. Ez a hagyomány idén is folytatódott az Erdőmentő Alapítvány segítségével, melyet közösségi munkában végzünk.  Folyamatosan figyelemmel tartjuk az iskolánkba felszerelt légszennyeződést mérő műszerünket is. </w:t>
      </w:r>
    </w:p>
    <w:p w14:paraId="00878D42" w14:textId="31367938" w:rsidR="00ED762C" w:rsidRPr="00451A74" w:rsidRDefault="00ED762C" w:rsidP="009F73A8">
      <w:pPr>
        <w:shd w:val="clear" w:color="auto" w:fill="FFFFFF" w:themeFill="background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A74">
        <w:rPr>
          <w:rFonts w:ascii="Times New Roman" w:hAnsi="Times New Roman" w:cs="Times New Roman"/>
          <w:sz w:val="28"/>
          <w:szCs w:val="28"/>
        </w:rPr>
        <w:t>Az iskolai büfében több cukormentes ital, müzli vásárolható</w:t>
      </w:r>
      <w:r w:rsidR="007C60FE">
        <w:rPr>
          <w:rFonts w:ascii="Times New Roman" w:hAnsi="Times New Roman" w:cs="Times New Roman"/>
          <w:sz w:val="28"/>
          <w:szCs w:val="28"/>
        </w:rPr>
        <w:t>.</w:t>
      </w:r>
      <w:r w:rsidRPr="00451A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42D326" w14:textId="30640F12" w:rsidR="00ED762C" w:rsidRDefault="00ED762C" w:rsidP="009F73A8">
      <w:pPr>
        <w:shd w:val="clear" w:color="auto" w:fill="FFFFFF" w:themeFill="background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1A74">
        <w:rPr>
          <w:rFonts w:ascii="Times New Roman" w:hAnsi="Times New Roman" w:cs="Times New Roman"/>
          <w:sz w:val="28"/>
          <w:szCs w:val="28"/>
        </w:rPr>
        <w:t xml:space="preserve">Öko-faliújságunk folyamatosan újítva van tanulóink munkája által. </w:t>
      </w:r>
      <w:r w:rsidR="00977A80">
        <w:rPr>
          <w:rFonts w:ascii="Times New Roman" w:hAnsi="Times New Roman" w:cs="Times New Roman"/>
          <w:sz w:val="28"/>
          <w:szCs w:val="28"/>
        </w:rPr>
        <w:t>I</w:t>
      </w:r>
      <w:r w:rsidRPr="00451A74">
        <w:rPr>
          <w:rFonts w:ascii="Times New Roman" w:hAnsi="Times New Roman" w:cs="Times New Roman"/>
          <w:sz w:val="28"/>
          <w:szCs w:val="28"/>
        </w:rPr>
        <w:t>dén is egy kiállítást rendeztünk a fenntarthatósági témahéten készült közös alkotásokból.</w:t>
      </w:r>
    </w:p>
    <w:p w14:paraId="09547708" w14:textId="11D5216E" w:rsidR="00CE42EF" w:rsidRDefault="00CE42EF" w:rsidP="009F73A8">
      <w:pPr>
        <w:shd w:val="clear" w:color="auto" w:fill="FFFFFF" w:themeFill="background1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Részt vetünk az online Ökoiskolák találkozóján, illetve több online workshopon (FINI program, Humusz Szövetség)</w:t>
      </w:r>
      <w:r w:rsidR="009F73A8">
        <w:rPr>
          <w:rFonts w:ascii="Times New Roman" w:hAnsi="Times New Roman" w:cs="Times New Roman"/>
          <w:sz w:val="28"/>
          <w:szCs w:val="28"/>
        </w:rPr>
        <w:t>.</w:t>
      </w:r>
    </w:p>
    <w:p w14:paraId="7F316D77" w14:textId="77777777" w:rsidR="00723462" w:rsidRPr="00451A74" w:rsidRDefault="00723462" w:rsidP="00451A74">
      <w:pPr>
        <w:tabs>
          <w:tab w:val="left" w:pos="267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27C2F462" w14:textId="77777777" w:rsidR="001F335B" w:rsidRPr="00451A74" w:rsidRDefault="001F335B" w:rsidP="00451A74">
      <w:pPr>
        <w:shd w:val="clear" w:color="auto" w:fill="FFFFFF" w:themeFill="background1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A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Az idei tanévben is számos programokat kínáltunk </w:t>
      </w:r>
      <w:r w:rsidRPr="00451A74">
        <w:rPr>
          <w:rFonts w:ascii="Times New Roman" w:hAnsi="Times New Roman" w:cs="Times New Roman"/>
          <w:sz w:val="28"/>
          <w:szCs w:val="28"/>
        </w:rPr>
        <w:t>tanulóknak. Igyekeztünk minél szélesebb területen megmutatni mennyire fontos környeztünk és egészségünk megóvása. Remélhetőleg sok hasznos információval lettek gazdagabbak a keletis diákok!</w:t>
      </w:r>
    </w:p>
    <w:p w14:paraId="3855DD24" w14:textId="77777777" w:rsidR="00723462" w:rsidRPr="00451A74" w:rsidRDefault="00723462" w:rsidP="00451A74">
      <w:pPr>
        <w:tabs>
          <w:tab w:val="left" w:pos="267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2DA9530A" w14:textId="77777777" w:rsidR="00D9175A" w:rsidRDefault="00D9175A">
      <w:pPr>
        <w:tabs>
          <w:tab w:val="left" w:pos="26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56C2164A" w14:textId="77777777" w:rsidR="00D9175A" w:rsidRDefault="00D9175A">
      <w:pPr>
        <w:tabs>
          <w:tab w:val="left" w:pos="26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51D44F9F" w14:textId="77777777" w:rsidR="00D9175A" w:rsidRDefault="00D9175A">
      <w:pPr>
        <w:tabs>
          <w:tab w:val="left" w:pos="26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5982B619" w14:textId="77777777" w:rsidR="00D9175A" w:rsidRDefault="00D9175A">
      <w:pPr>
        <w:tabs>
          <w:tab w:val="left" w:pos="26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795606F0" w14:textId="77777777" w:rsidR="00D9175A" w:rsidRDefault="00D9175A">
      <w:pPr>
        <w:tabs>
          <w:tab w:val="left" w:pos="26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7F54D86B" w14:textId="0FBB2583" w:rsidR="00D9175A" w:rsidRDefault="00BB2AB4">
      <w:pPr>
        <w:tabs>
          <w:tab w:val="left" w:pos="26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708416" behindDoc="1" locked="0" layoutInCell="1" allowOverlap="1" wp14:anchorId="64BC7596" wp14:editId="1D0C0920">
            <wp:simplePos x="0" y="0"/>
            <wp:positionH relativeFrom="column">
              <wp:posOffset>1911350</wp:posOffset>
            </wp:positionH>
            <wp:positionV relativeFrom="paragraph">
              <wp:posOffset>13970</wp:posOffset>
            </wp:positionV>
            <wp:extent cx="1409700" cy="1045210"/>
            <wp:effectExtent l="0" t="0" r="0" b="2540"/>
            <wp:wrapTight wrapText="bothSides">
              <wp:wrapPolygon edited="0">
                <wp:start x="0" y="0"/>
                <wp:lineTo x="0" y="21259"/>
                <wp:lineTo x="21308" y="21259"/>
                <wp:lineTo x="21308" y="0"/>
                <wp:lineTo x="0" y="0"/>
              </wp:wrapPolygon>
            </wp:wrapTight>
            <wp:docPr id="854938577" name="Kép 2" descr="A képen szöveg, tervezés, clipa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38577" name="Kép 2" descr="A képen szöveg, tervezés, clipart látható&#10;&#10;Automatikusan generált leírá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4F8A7" w14:textId="36DDCBE7" w:rsidR="00D9175A" w:rsidRDefault="00D9175A">
      <w:pPr>
        <w:tabs>
          <w:tab w:val="left" w:pos="26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6F883A40" w14:textId="5BD4D9FA" w:rsidR="00D9175A" w:rsidRDefault="00D9175A">
      <w:pPr>
        <w:tabs>
          <w:tab w:val="left" w:pos="26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36E3A021" w14:textId="77777777" w:rsidR="00D9175A" w:rsidRDefault="00D9175A">
      <w:pPr>
        <w:tabs>
          <w:tab w:val="left" w:pos="26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7FF95BEE" w14:textId="77777777" w:rsidR="00451A74" w:rsidRDefault="00451A74">
      <w:pPr>
        <w:tabs>
          <w:tab w:val="left" w:pos="26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2D7A7B55" w14:textId="77777777" w:rsidR="00451A74" w:rsidRDefault="00451A74">
      <w:pPr>
        <w:tabs>
          <w:tab w:val="left" w:pos="26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25F69DEC" w14:textId="77777777" w:rsidR="00451A74" w:rsidRDefault="00451A74">
      <w:pPr>
        <w:tabs>
          <w:tab w:val="left" w:pos="26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272FFB04" w14:textId="77777777" w:rsidR="00451A74" w:rsidRDefault="00451A74">
      <w:pPr>
        <w:tabs>
          <w:tab w:val="left" w:pos="26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499646A2" w14:textId="77777777" w:rsidR="009F73A8" w:rsidRDefault="009F73A8">
      <w:pPr>
        <w:tabs>
          <w:tab w:val="left" w:pos="26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254DD9F0" w14:textId="25207EE2" w:rsidR="00723462" w:rsidRDefault="00723462">
      <w:pPr>
        <w:tabs>
          <w:tab w:val="left" w:pos="26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Melléklet:</w:t>
      </w:r>
    </w:p>
    <w:p w14:paraId="20C30618" w14:textId="77777777" w:rsidR="009F07FC" w:rsidRDefault="009F07FC">
      <w:pPr>
        <w:tabs>
          <w:tab w:val="left" w:pos="26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0E02F1BB" w14:textId="07A2B480" w:rsidR="009F07FC" w:rsidRDefault="009F07FC" w:rsidP="009F07FC">
      <w:pPr>
        <w:tabs>
          <w:tab w:val="left" w:pos="267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Pillanatképek néhány programról</w:t>
      </w:r>
    </w:p>
    <w:p w14:paraId="53073A01" w14:textId="2E12291B" w:rsidR="00D9175A" w:rsidRDefault="00D9175A">
      <w:pPr>
        <w:tabs>
          <w:tab w:val="left" w:pos="26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654AB956" w14:textId="0DBF2EC5" w:rsidR="00CE42EF" w:rsidRDefault="00CE42EF">
      <w:pPr>
        <w:tabs>
          <w:tab w:val="left" w:pos="26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4CF11C2E" w14:textId="4D40EA35" w:rsidR="00B9530C" w:rsidRDefault="00CD7B33" w:rsidP="006D4E7E">
      <w:pPr>
        <w:tabs>
          <w:tab w:val="left" w:pos="267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F9B5CCC" wp14:editId="7442A72F">
            <wp:extent cx="2355215" cy="3140286"/>
            <wp:effectExtent l="0" t="0" r="6985" b="3175"/>
            <wp:docPr id="347245093" name="Kép 8" descr="A képen szöveg, Hirdetőtábla, hirdetőtábla, Post-it cetli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45093" name="Kép 8" descr="A képen szöveg, Hirdetőtábla, hirdetőtábla, Post-it cetli látható&#10;&#10;Előfordulhat, hogy az AI által létrehozott tartalom helytelen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908" cy="31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A14EBAA" wp14:editId="7B94DB3C">
            <wp:extent cx="3090438" cy="2317750"/>
            <wp:effectExtent l="0" t="0" r="0" b="6350"/>
            <wp:docPr id="220340694" name="Kép 9" descr="A képen ruházat, személy, kültéri, fa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40694" name="Kép 9" descr="A képen ruházat, személy, kültéri, fa látható&#10;&#10;Előfordulhat, hogy az AI által létrehozott tartalom helytele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063" cy="23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6E410D1" wp14:editId="1FAE54D1">
            <wp:extent cx="3100070" cy="4133426"/>
            <wp:effectExtent l="0" t="0" r="5080" b="635"/>
            <wp:docPr id="571484397" name="Kép 11" descr="A képen kültéri, ruházat, személy, növény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484397" name="Kép 11" descr="A képen kültéri, ruházat, személy, növény látható&#10;&#10;Előfordulhat, hogy az AI által létrehozott tartalom helytelen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289" cy="414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AFD7838" wp14:editId="6A3F7668">
            <wp:extent cx="3090438" cy="2317750"/>
            <wp:effectExtent l="0" t="0" r="0" b="6350"/>
            <wp:docPr id="221178658" name="Kép 12" descr="A képen ruházat, személy, fal, mosoly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78658" name="Kép 12" descr="A képen ruházat, személy, fal, mosoly látható&#10;&#10;Előfordulhat, hogy az AI által létrehozott tartalom helytelen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210" cy="231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201B5A7" wp14:editId="439FF324">
            <wp:extent cx="6227445" cy="4670425"/>
            <wp:effectExtent l="0" t="0" r="1905" b="0"/>
            <wp:docPr id="1496739685" name="Kép 13" descr="A képen kültéri, emberek, személy, csoport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739685" name="Kép 13" descr="A képen kültéri, emberek, személy, csoport látható&#10;&#10;Előfordulhat, hogy az AI által létrehozott tartalom helytelen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C36C7EC" wp14:editId="0F3D7436">
            <wp:extent cx="3996403" cy="2997200"/>
            <wp:effectExtent l="0" t="0" r="4445" b="0"/>
            <wp:docPr id="1181222516" name="Kép 14" descr="A képen ruházat, személy, lábbelik, ember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22516" name="Kép 14" descr="A képen ruházat, személy, lábbelik, ember látható&#10;&#10;Előfordulhat, hogy az AI által létrehozott tartalom helytelen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323" cy="300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27F5262A" wp14:editId="74B7BC8F">
            <wp:extent cx="1816100" cy="1362028"/>
            <wp:effectExtent l="0" t="0" r="0" b="0"/>
            <wp:docPr id="579555676" name="Kép 15" descr="A képen ruházat, fedett pályás, személy, fal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555676" name="Kép 15" descr="A képen ruházat, fedett pályás, személy, fal látható&#10;&#10;Előfordulhat, hogy az AI által létrehozott tartalom helytelen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148" cy="136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D9C1B" w14:textId="4E5B8ABF" w:rsidR="00723462" w:rsidRPr="006D4E7E" w:rsidRDefault="00CD7B33" w:rsidP="006D4E7E">
      <w:pPr>
        <w:tabs>
          <w:tab w:val="left" w:pos="267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4DDDD23" wp14:editId="1E8BD003">
            <wp:extent cx="2520950" cy="3361267"/>
            <wp:effectExtent l="0" t="0" r="0" b="0"/>
            <wp:docPr id="1767861784" name="Kép 16" descr="A képen Snack, étel, desszert, Pékáru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61784" name="Kép 16" descr="A képen Snack, étel, desszert, Pékáru látható&#10;&#10;Előfordulhat, hogy az AI által létrehozott tartalom helytelen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584" cy="336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B798131" wp14:editId="3BCA1624">
            <wp:extent cx="2844800" cy="2133527"/>
            <wp:effectExtent l="0" t="0" r="0" b="635"/>
            <wp:docPr id="598304090" name="Kép 17" descr="A képen ruházat, szöveg, ember, személy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04090" name="Kép 17" descr="A képen ruházat, szöveg, ember, személy látható&#10;&#10;Előfordulhat, hogy az AI által létrehozott tartalom helytelen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169" cy="213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57D22FC" wp14:editId="6F72B4B7">
            <wp:extent cx="2864802" cy="3819736"/>
            <wp:effectExtent l="0" t="0" r="0" b="0"/>
            <wp:docPr id="1945809984" name="Kép 19" descr="A képen virág, személy, ruházat, fedett pályá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09984" name="Kép 19" descr="A képen virág, személy, ruházat, fedett pályás látható&#10;&#10;Előfordulhat, hogy az AI által létrehozott tartalom helytelen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953" cy="383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3462" w:rsidRPr="006D4E7E">
      <w:footerReference w:type="default" r:id="rId25"/>
      <w:headerReference w:type="first" r:id="rId26"/>
      <w:type w:val="continuous"/>
      <w:pgSz w:w="11907" w:h="16839"/>
      <w:pgMar w:top="1148" w:right="1050" w:bottom="1148" w:left="105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4FE596" w14:textId="77777777" w:rsidR="00944DB6" w:rsidRDefault="00944DB6">
      <w:pPr>
        <w:spacing w:after="0" w:line="240" w:lineRule="auto"/>
      </w:pPr>
      <w:r>
        <w:separator/>
      </w:r>
    </w:p>
  </w:endnote>
  <w:endnote w:type="continuationSeparator" w:id="0">
    <w:p w14:paraId="56389F4B" w14:textId="77777777" w:rsidR="00944DB6" w:rsidRDefault="00944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8022E" w14:textId="77777777" w:rsidR="003913B3" w:rsidRDefault="00630E49">
    <w:pPr>
      <w:pStyle w:val="llb"/>
    </w:pP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6CEA816" wp14:editId="5113446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477125" cy="9696450"/>
              <wp:effectExtent l="0" t="0" r="0" b="0"/>
              <wp:wrapNone/>
              <wp:docPr id="7" name="Háttér: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7125" cy="9696450"/>
                      </a:xfrm>
                      <a:prstGeom prst="roundRect">
                        <a:avLst>
                          <a:gd name="adj" fmla="val 1735"/>
                        </a:avLst>
                      </a:prstGeom>
                      <a:ln w="12700" cmpd="sng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15CFB74" w14:textId="77777777" w:rsidR="003913B3" w:rsidRDefault="003913B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page">
                <wp14:pctWidth>96200</wp14:pctWidth>
              </wp14:sizeRelH>
              <wp14:sizeRelV relativeFrom="page">
                <wp14:pctHeight>96400</wp14:pctHeight>
              </wp14:sizeRelV>
            </wp:anchor>
          </w:drawing>
        </mc:Choice>
        <mc:Fallback>
          <w:pict>
            <v:roundrect w14:anchorId="56CEA816" id="Háttér: 1" o:spid="_x0000_s1026" style="position:absolute;margin-left:0;margin-top:0;width:588.75pt;height:763.5pt;z-index:-251653120;visibility:visible;mso-wrap-style:square;mso-width-percent:962;mso-height-percent:964;mso-wrap-distance-left:9pt;mso-wrap-distance-top:0;mso-wrap-distance-right:9pt;mso-wrap-distance-bottom:0;mso-position-horizontal:center;mso-position-horizontal-relative:page;mso-position-vertical:center;mso-position-vertical-relative:page;mso-width-percent:962;mso-height-percent:964;mso-width-relative:page;mso-height-relative:page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" stroked="f" strokeweight="1pt">
              <v:fill r:id="rId1" o:title="" recolor="t" rotate="t" type="tile"/>
              <v:imagedata recolortarget="white [2257]"/>
              <v:textbox inset="2.53903mm,1.2695mm,2.53903mm,1.2695mm">
                <w:txbxContent>
                  <w:p w14:paraId="415CFB74" w14:textId="77777777" w:rsidR="003913B3" w:rsidRDefault="003913B3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ound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B336620" wp14:editId="2DE1C38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49060" cy="8558530"/>
              <wp:effectExtent l="0" t="0" r="0" b="0"/>
              <wp:wrapNone/>
              <wp:docPr id="9" name="Háttér: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49060" cy="855853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3000"/>
                        </a:srgbClr>
                      </a:soli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D30CCB" w14:textId="77777777" w:rsidR="003913B3" w:rsidRDefault="003913B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108500</wp14:pctWidth>
              </wp14:sizeRelH>
              <wp14:sizeRelV relativeFrom="margin">
                <wp14:pctHeight>104000</wp14:pctHeight>
              </wp14:sizeRelV>
            </wp:anchor>
          </w:drawing>
        </mc:Choice>
        <mc:Fallback>
          <w:pict>
            <v:rect w14:anchorId="6B336620" id="Háttér: 2" o:spid="_x0000_s1027" style="position:absolute;margin-left:0;margin-top:0;width:507.8pt;height:673.9pt;z-index:-251652096;visibility:visible;mso-wrap-style:square;mso-width-percent:1085;mso-height-percent:1040;mso-wrap-distance-left:9pt;mso-wrap-distance-top:0;mso-wrap-distance-right:9pt;mso-wrap-distance-bottom:0;mso-position-horizontal:center;mso-position-horizontal-relative:margin;mso-position-vertical:center;mso-position-vertical-relative:margin;mso-width-percent:1085;mso-height-percent:10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" stroked="f" strokeweight="2pt">
              <v:fill opacity="54484f"/>
              <v:textbox inset="2.53903mm,1.2695mm,2.53903mm,1.2695mm">
                <w:txbxContent>
                  <w:p w14:paraId="2BD30CCB" w14:textId="77777777" w:rsidR="003913B3" w:rsidRDefault="003913B3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915D24D" wp14:editId="6531B4C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198870" cy="8229600"/>
              <wp:effectExtent l="0" t="0" r="0" b="0"/>
              <wp:wrapNone/>
              <wp:docPr id="11" name="Háttér: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98870" cy="822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 cmpd="dbl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E03BEB5" w14:textId="77777777" w:rsidR="003913B3" w:rsidRDefault="003913B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104300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4915D24D" id="Háttér: 3" o:spid="_x0000_s1028" style="position:absolute;margin-left:0;margin-top:0;width:488.1pt;height:9in;z-index:-251651072;visibility:visible;mso-wrap-style:square;mso-width-percent:1043;mso-height-percent:1000;mso-wrap-distance-left:9pt;mso-wrap-distance-top:0;mso-wrap-distance-right:9pt;mso-wrap-distance-bottom:0;mso-position-horizontal:center;mso-position-horizontal-relative:margin;mso-position-vertical:center;mso-position-vertical-relative:margin;mso-width-percent:1043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" stroked="f" strokeweight=".5pt">
              <v:stroke linestyle="thinThin"/>
              <v:textbox inset="2.53903mm,1.2695mm,2.53903mm,1.2695mm">
                <w:txbxContent>
                  <w:p w14:paraId="0E03BEB5" w14:textId="77777777" w:rsidR="003913B3" w:rsidRDefault="003913B3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93A299" w:themeColor="accent1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EF12A35" wp14:editId="44ED0D0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100000</wp14:pctPosVOffset>
                  </wp:positionV>
                </mc:Choice>
                <mc:Fallback>
                  <wp:positionV relativeFrom="page">
                    <wp:posOffset>9963785</wp:posOffset>
                  </wp:positionV>
                </mc:Fallback>
              </mc:AlternateContent>
              <wp:extent cx="6127750" cy="246380"/>
              <wp:effectExtent l="0" t="0" r="0" b="0"/>
              <wp:wrapSquare wrapText="bothSides"/>
              <wp:docPr id="13" name="Dátum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775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BBDF95" w14:textId="0B6FF5CD" w:rsidR="003913B3" w:rsidRDefault="00000000">
                          <w:pPr>
                            <w:spacing w:after="0" w:line="240" w:lineRule="auto"/>
                            <w:jc w:val="center"/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A6A6A6" w:themeColor="background1" w:themeShade="A6"/>
                                <w:sz w:val="18"/>
                                <w:szCs w:val="18"/>
                              </w:rPr>
                              <w:alias w:val="Szerző"/>
                              <w:id w:val="-1660617785"/>
                              <w:placeholder>
                                <w:docPart w:val="0FFD391D2C0545068216DDB3148EF1D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B6126">
                                <w:rPr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  <w:t>K</w:t>
                              </w:r>
                              <w:r w:rsidR="006D4E7E">
                                <w:rPr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  <w:t>ő</w:t>
                              </w:r>
                              <w:r w:rsidR="002B6126">
                                <w:rPr>
                                  <w:color w:val="A6A6A6" w:themeColor="background1" w:themeShade="A6"/>
                                  <w:sz w:val="18"/>
                                  <w:szCs w:val="18"/>
                                </w:rPr>
                                <w:t>halmi Zita</w:t>
                              </w:r>
                            </w:sdtContent>
                          </w:sdt>
                          <w:r w:rsidR="00630E49">
                            <w:rPr>
                              <w:b/>
                              <w:bCs/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 </w:t>
                          </w:r>
                          <w:r w:rsidR="00630E49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t xml:space="preserve">  Oldal </w:t>
                          </w:r>
                          <w:r w:rsidR="00630E49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begin"/>
                          </w:r>
                          <w:r w:rsidR="00630E49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instrText>PAGE   \* MERGEFORMAT</w:instrText>
                          </w:r>
                          <w:r w:rsidR="00630E49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30E49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t>2</w:t>
                          </w:r>
                          <w:r w:rsidR="00630E49">
                            <w:rPr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103100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F12A35" id="Dátum" o:spid="_x0000_s1029" style="position:absolute;margin-left:0;margin-top:0;width:482.5pt;height:19.4pt;z-index:251666432;visibility:visible;mso-wrap-style:square;mso-width-percent:1031;mso-height-percent:0;mso-top-percent:1000;mso-wrap-distance-left:9pt;mso-wrap-distance-top:0;mso-wrap-distance-right:9pt;mso-wrap-distance-bottom:0;mso-position-horizontal:center;mso-position-horizontal-relative:margin;mso-position-vertical-relative:margin;mso-width-percent:1031;mso-height-percent:0;mso-top-percent:10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" filled="f" stroked="f" strokeweight="2pt">
              <v:textbox inset="0,0,0,0">
                <w:txbxContent>
                  <w:p w14:paraId="6ABBDF95" w14:textId="0B6FF5CD" w:rsidR="003913B3" w:rsidRDefault="00000000">
                    <w:pPr>
                      <w:spacing w:after="0" w:line="240" w:lineRule="auto"/>
                      <w:jc w:val="center"/>
                      <w:rPr>
                        <w:color w:val="A6A6A6" w:themeColor="background1" w:themeShade="A6"/>
                        <w:sz w:val="18"/>
                        <w:szCs w:val="18"/>
                      </w:rPr>
                    </w:pPr>
                    <w:sdt>
                      <w:sdtPr>
                        <w:rPr>
                          <w:color w:val="A6A6A6" w:themeColor="background1" w:themeShade="A6"/>
                          <w:sz w:val="18"/>
                          <w:szCs w:val="18"/>
                        </w:rPr>
                        <w:alias w:val="Szerző"/>
                        <w:id w:val="-1660617785"/>
                        <w:placeholder>
                          <w:docPart w:val="0FFD391D2C0545068216DDB3148EF1D6"/>
                        </w:placeholder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/>
                      </w:sdtPr>
                      <w:sdtContent>
                        <w:r w:rsidR="002B6126">
                          <w:rPr>
                            <w:color w:val="A6A6A6" w:themeColor="background1" w:themeShade="A6"/>
                            <w:sz w:val="18"/>
                            <w:szCs w:val="18"/>
                          </w:rPr>
                          <w:t>K</w:t>
                        </w:r>
                        <w:r w:rsidR="006D4E7E">
                          <w:rPr>
                            <w:color w:val="A6A6A6" w:themeColor="background1" w:themeShade="A6"/>
                            <w:sz w:val="18"/>
                            <w:szCs w:val="18"/>
                          </w:rPr>
                          <w:t>ő</w:t>
                        </w:r>
                        <w:r w:rsidR="002B6126">
                          <w:rPr>
                            <w:color w:val="A6A6A6" w:themeColor="background1" w:themeShade="A6"/>
                            <w:sz w:val="18"/>
                            <w:szCs w:val="18"/>
                          </w:rPr>
                          <w:t>halmi Zita</w:t>
                        </w:r>
                      </w:sdtContent>
                    </w:sdt>
                    <w:r w:rsidR="00630E49">
                      <w:rPr>
                        <w:b/>
                        <w:bCs/>
                        <w:color w:val="A6A6A6" w:themeColor="background1" w:themeShade="A6"/>
                        <w:sz w:val="18"/>
                        <w:szCs w:val="18"/>
                      </w:rPr>
                      <w:t xml:space="preserve"> </w:t>
                    </w:r>
                    <w:r w:rsidR="00630E49">
                      <w:rPr>
                        <w:color w:val="A6A6A6" w:themeColor="background1" w:themeShade="A6"/>
                        <w:sz w:val="18"/>
                        <w:szCs w:val="18"/>
                      </w:rPr>
                      <w:t xml:space="preserve">  Oldal </w:t>
                    </w:r>
                    <w:r w:rsidR="00630E49">
                      <w:rPr>
                        <w:color w:val="A6A6A6" w:themeColor="background1" w:themeShade="A6"/>
                        <w:sz w:val="18"/>
                        <w:szCs w:val="18"/>
                      </w:rPr>
                      <w:fldChar w:fldCharType="begin"/>
                    </w:r>
                    <w:r w:rsidR="00630E49">
                      <w:rPr>
                        <w:color w:val="A6A6A6" w:themeColor="background1" w:themeShade="A6"/>
                        <w:sz w:val="18"/>
                        <w:szCs w:val="18"/>
                      </w:rPr>
                      <w:instrText>PAGE   \* MERGEFORMAT</w:instrText>
                    </w:r>
                    <w:r w:rsidR="00630E49">
                      <w:rPr>
                        <w:color w:val="A6A6A6" w:themeColor="background1" w:themeShade="A6"/>
                        <w:sz w:val="18"/>
                        <w:szCs w:val="18"/>
                      </w:rPr>
                      <w:fldChar w:fldCharType="separate"/>
                    </w:r>
                    <w:r w:rsidR="00630E49">
                      <w:rPr>
                        <w:color w:val="A6A6A6" w:themeColor="background1" w:themeShade="A6"/>
                        <w:sz w:val="18"/>
                        <w:szCs w:val="18"/>
                      </w:rPr>
                      <w:t>2</w:t>
                    </w:r>
                    <w:r w:rsidR="00630E49">
                      <w:rPr>
                        <w:color w:val="A6A6A6" w:themeColor="background1" w:themeShade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90713" w14:textId="77777777" w:rsidR="00944DB6" w:rsidRDefault="00944DB6">
      <w:pPr>
        <w:spacing w:after="0" w:line="240" w:lineRule="auto"/>
      </w:pPr>
      <w:r>
        <w:separator/>
      </w:r>
    </w:p>
  </w:footnote>
  <w:footnote w:type="continuationSeparator" w:id="0">
    <w:p w14:paraId="3E3AEA13" w14:textId="77777777" w:rsidR="00944DB6" w:rsidRDefault="00944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B9FC2" w14:textId="77777777" w:rsidR="003913B3" w:rsidRDefault="00630E49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5194385" wp14:editId="454022D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477125" cy="9696450"/>
              <wp:effectExtent l="0" t="0" r="0" b="0"/>
              <wp:wrapNone/>
              <wp:docPr id="2" name="Lekerekített téglalap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7125" cy="9696450"/>
                      </a:xfrm>
                      <a:prstGeom prst="roundRect">
                        <a:avLst>
                          <a:gd name="adj" fmla="val 1735"/>
                        </a:avLst>
                      </a:prstGeom>
                      <a:ln w="12700" cmpd="sng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3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vert="horz" lIns="0" tIns="0" rIns="0" bIns="0" rtlCol="0" anchor="ctr"/>
                  </wps:wsp>
                </a:graphicData>
              </a:graphic>
              <wp14:sizeRelH relativeFrom="page">
                <wp14:pctWidth>96200</wp14:pctWidth>
              </wp14:sizeRelH>
              <wp14:sizeRelV relativeFrom="page">
                <wp14:pctHeight>96400</wp14:pctHeight>
              </wp14:sizeRelV>
            </wp:anchor>
          </w:drawing>
        </mc:Choice>
        <mc:Fallback>
          <w:pict>
            <v:roundrect w14:anchorId="08359662" id="Lekerekített téglalap 17" o:spid="_x0000_s1026" style="position:absolute;margin-left:0;margin-top:0;width:588.75pt;height:763.5pt;z-index:-251657216;visibility:visible;mso-wrap-style:square;mso-width-percent:962;mso-height-percent:964;mso-wrap-distance-left:9pt;mso-wrap-distance-top:0;mso-wrap-distance-right:9pt;mso-wrap-distance-bottom:0;mso-position-horizontal:center;mso-position-horizontal-relative:page;mso-position-vertical:center;mso-position-vertical-relative:page;mso-width-percent:962;mso-height-percent:964;mso-width-relative:page;mso-height-relative:page;v-text-anchor:middle" arcsize="11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" stroked="f" strokeweight="1pt">
              <v:fill r:id="rId1" o:title="" recolor="t" rotate="t" type="tile"/>
              <v:imagedata recolortarget="white [2257]"/>
              <v:textbox inset="0,0,0,0"/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884ECDE" wp14:editId="2E7FCFE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44995" cy="9034145"/>
              <wp:effectExtent l="0" t="0" r="0" b="0"/>
              <wp:wrapNone/>
              <wp:docPr id="3" name="Téglalap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4995" cy="903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83000"/>
                        </a:srgbClr>
                      </a:solidFill>
                      <a:ln>
                        <a:noFill/>
                      </a:ln>
                      <a:effectLst>
                        <a:softEdge rad="12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vert="horz" lIns="0" tIns="0" rIns="0" bIns="0" rtlCol="0" anchor="ctr"/>
                  </wps:wsp>
                </a:graphicData>
              </a:graphic>
              <wp14:sizeRelH relativeFrom="margin">
                <wp14:pctWidth>108500</wp14:pctWidth>
              </wp14:sizeRelH>
              <wp14:sizeRelV relativeFrom="margin">
                <wp14:pctHeight>104000</wp14:pctHeight>
              </wp14:sizeRelV>
            </wp:anchor>
          </w:drawing>
        </mc:Choice>
        <mc:Fallback>
          <w:pict>
            <v:rect w14:anchorId="04E987F1" id="Téglalap 19" o:spid="_x0000_s1026" style="position:absolute;margin-left:0;margin-top:0;width:546.85pt;height:711.35pt;z-index:-251656192;visibility:visible;mso-wrap-style:square;mso-width-percent:1085;mso-height-percent:1040;mso-wrap-distance-left:9pt;mso-wrap-distance-top:0;mso-wrap-distance-right:9pt;mso-wrap-distance-bottom:0;mso-position-horizontal:center;mso-position-horizontal-relative:margin;mso-position-vertical:center;mso-position-vertical-relative:margin;mso-width-percent:1085;mso-height-percent:10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" stroked="f" strokeweight="2pt">
              <v:fill opacity="54484f"/>
              <v:textbox inset="0,0,0,0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8587150" wp14:editId="74000F6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727190" cy="8756015"/>
              <wp:effectExtent l="0" t="0" r="0" b="0"/>
              <wp:wrapNone/>
              <wp:docPr id="4" name="Téglalap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27190" cy="8756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 cmpd="dbl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lIns="91405" tIns="45703" rIns="91405" bIns="45703" rtlCol="0" anchor="ctr"/>
                  </wps:wsp>
                </a:graphicData>
              </a:graphic>
              <wp14:sizeRelH relativeFrom="margin">
                <wp14:pctWidth>105100</wp14:pctWidth>
              </wp14:sizeRelH>
              <wp14:sizeRelV relativeFrom="margin">
                <wp14:pctHeight>100800</wp14:pctHeight>
              </wp14:sizeRelV>
            </wp:anchor>
          </w:drawing>
        </mc:Choice>
        <mc:Fallback>
          <w:pict>
            <v:rect w14:anchorId="66643412" id="Téglalap 21" o:spid="_x0000_s1026" style="position:absolute;margin-left:0;margin-top:0;width:529.7pt;height:689.45pt;z-index:-251655168;visibility:visible;mso-wrap-style:square;mso-width-percent:1051;mso-height-percent:1008;mso-wrap-distance-left:9pt;mso-wrap-distance-top:0;mso-wrap-distance-right:9pt;mso-wrap-distance-bottom:0;mso-position-horizontal:center;mso-position-horizontal-relative:margin;mso-position-vertical:center;mso-position-vertical-relative:margin;mso-width-percent:1051;mso-height-percent:100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" stroked="f" strokeweight=".5pt">
              <v:stroke linestyle="thinThin"/>
              <v:textbox inset="2.53903mm,1.2695mm,2.53903mm,1.2695mm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B07FD"/>
    <w:multiLevelType w:val="hybridMultilevel"/>
    <w:tmpl w:val="13FE3746"/>
    <w:lvl w:ilvl="0" w:tplc="C3AE5D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423C0"/>
    <w:multiLevelType w:val="hybridMultilevel"/>
    <w:tmpl w:val="048001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281752F"/>
    <w:multiLevelType w:val="hybridMultilevel"/>
    <w:tmpl w:val="5CCA31F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7C84CF7"/>
    <w:multiLevelType w:val="hybridMultilevel"/>
    <w:tmpl w:val="64E89DCA"/>
    <w:lvl w:ilvl="0" w:tplc="E34201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371984">
    <w:abstractNumId w:val="6"/>
  </w:num>
  <w:num w:numId="2" w16cid:durableId="413206378">
    <w:abstractNumId w:val="2"/>
  </w:num>
  <w:num w:numId="3" w16cid:durableId="531915218">
    <w:abstractNumId w:val="3"/>
  </w:num>
  <w:num w:numId="4" w16cid:durableId="1647785178">
    <w:abstractNumId w:val="0"/>
  </w:num>
  <w:num w:numId="5" w16cid:durableId="1463183745">
    <w:abstractNumId w:val="5"/>
  </w:num>
  <w:num w:numId="6" w16cid:durableId="923149995">
    <w:abstractNumId w:val="4"/>
  </w:num>
  <w:num w:numId="7" w16cid:durableId="20394299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9"/>
  <w:hyphenationZone w:val="4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126"/>
    <w:rsid w:val="00025F76"/>
    <w:rsid w:val="00083B28"/>
    <w:rsid w:val="000F4CB7"/>
    <w:rsid w:val="000F6333"/>
    <w:rsid w:val="00143D0D"/>
    <w:rsid w:val="001C05C6"/>
    <w:rsid w:val="001F335B"/>
    <w:rsid w:val="00222387"/>
    <w:rsid w:val="0023544A"/>
    <w:rsid w:val="00256FDF"/>
    <w:rsid w:val="0028604B"/>
    <w:rsid w:val="002B6126"/>
    <w:rsid w:val="002D67B3"/>
    <w:rsid w:val="00300E0B"/>
    <w:rsid w:val="00335169"/>
    <w:rsid w:val="00372E6F"/>
    <w:rsid w:val="003913B3"/>
    <w:rsid w:val="003A1558"/>
    <w:rsid w:val="00451A74"/>
    <w:rsid w:val="004534FF"/>
    <w:rsid w:val="00470BEF"/>
    <w:rsid w:val="005007AE"/>
    <w:rsid w:val="005157F9"/>
    <w:rsid w:val="0059470D"/>
    <w:rsid w:val="005A17A3"/>
    <w:rsid w:val="00630E49"/>
    <w:rsid w:val="00646577"/>
    <w:rsid w:val="00682B8A"/>
    <w:rsid w:val="006C42CB"/>
    <w:rsid w:val="006D4E7E"/>
    <w:rsid w:val="006E7AED"/>
    <w:rsid w:val="00723462"/>
    <w:rsid w:val="007C60FE"/>
    <w:rsid w:val="00804DF5"/>
    <w:rsid w:val="00817F45"/>
    <w:rsid w:val="008240A2"/>
    <w:rsid w:val="0082636A"/>
    <w:rsid w:val="00850410"/>
    <w:rsid w:val="00873DD0"/>
    <w:rsid w:val="00910D4E"/>
    <w:rsid w:val="00944DB6"/>
    <w:rsid w:val="00977A80"/>
    <w:rsid w:val="009C40F3"/>
    <w:rsid w:val="009D710A"/>
    <w:rsid w:val="009F07FC"/>
    <w:rsid w:val="009F73A8"/>
    <w:rsid w:val="00A07635"/>
    <w:rsid w:val="00A94CF7"/>
    <w:rsid w:val="00B026F2"/>
    <w:rsid w:val="00B56576"/>
    <w:rsid w:val="00B82769"/>
    <w:rsid w:val="00B87408"/>
    <w:rsid w:val="00B9530C"/>
    <w:rsid w:val="00BB2223"/>
    <w:rsid w:val="00BB2AB4"/>
    <w:rsid w:val="00C169FF"/>
    <w:rsid w:val="00CD7B33"/>
    <w:rsid w:val="00CE42EF"/>
    <w:rsid w:val="00D9175A"/>
    <w:rsid w:val="00DB0C37"/>
    <w:rsid w:val="00DC6116"/>
    <w:rsid w:val="00DE5DAD"/>
    <w:rsid w:val="00E913BB"/>
    <w:rsid w:val="00E95E8F"/>
    <w:rsid w:val="00ED762C"/>
    <w:rsid w:val="00EF724E"/>
    <w:rsid w:val="00F84F02"/>
    <w:rsid w:val="00FF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7128C"/>
  <w15:docId w15:val="{42981589-421F-4DDE-A91C-1537CFA05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B6126"/>
    <w:pPr>
      <w:spacing w:after="120" w:line="264" w:lineRule="auto"/>
    </w:pPr>
    <w:rPr>
      <w:rFonts w:eastAsiaTheme="minorEastAsia"/>
      <w:sz w:val="21"/>
      <w:szCs w:val="21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keepNext/>
      <w:keepLines/>
      <w:spacing w:before="360" w:line="240" w:lineRule="auto"/>
      <w:outlineLvl w:val="0"/>
    </w:pPr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:lang w:eastAsia="hu-HU"/>
      <w14:numForm w14:val="oldStyle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564B3C" w:themeColor="text2"/>
      <w:sz w:val="28"/>
      <w:szCs w:val="28"/>
      <w:lang w:eastAsia="hu-HU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6B7C71" w:themeColor="accent1" w:themeShade="BF"/>
      <w:sz w:val="24"/>
      <w:szCs w:val="22"/>
      <w:lang w:eastAsia="hu-HU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pPr>
      <w:keepNext/>
      <w:keepLines/>
      <w:spacing w:before="200" w:after="0" w:line="324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93A299" w:themeColor="accent1"/>
      <w:sz w:val="22"/>
      <w:szCs w:val="22"/>
      <w:lang w:eastAsia="hu-HU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pPr>
      <w:keepNext/>
      <w:keepLines/>
      <w:spacing w:before="200" w:after="0" w:line="324" w:lineRule="auto"/>
      <w:outlineLvl w:val="4"/>
    </w:pPr>
    <w:rPr>
      <w:rFonts w:asciiTheme="majorHAnsi" w:eastAsiaTheme="majorEastAsia" w:hAnsiTheme="majorHAnsi" w:cstheme="majorBidi"/>
      <w:color w:val="47534C" w:themeColor="accent1" w:themeShade="80"/>
      <w:sz w:val="22"/>
      <w:szCs w:val="22"/>
      <w:lang w:eastAsia="hu-HU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pPr>
      <w:keepNext/>
      <w:keepLines/>
      <w:spacing w:before="200" w:after="0" w:line="324" w:lineRule="auto"/>
      <w:outlineLvl w:val="5"/>
    </w:pPr>
    <w:rPr>
      <w:rFonts w:asciiTheme="majorHAnsi" w:eastAsiaTheme="majorEastAsia" w:hAnsiTheme="majorHAnsi" w:cstheme="majorBidi"/>
      <w:i/>
      <w:iCs/>
      <w:color w:val="47534C" w:themeColor="accent1" w:themeShade="80"/>
      <w:sz w:val="22"/>
      <w:szCs w:val="22"/>
      <w:lang w:eastAsia="hu-HU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pPr>
      <w:keepNext/>
      <w:keepLines/>
      <w:spacing w:before="200" w:after="0" w:line="324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hu-HU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pPr>
      <w:keepNext/>
      <w:keepLines/>
      <w:spacing w:before="200" w:after="0" w:line="324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hu-HU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pPr>
      <w:keepNext/>
      <w:keepLines/>
      <w:spacing w:before="200" w:after="0" w:line="324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Stlus1">
    <w:name w:val="Stílus 1"/>
    <w:basedOn w:val="Normltblzat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Listaszerbekezds">
    <w:name w:val="List Paragraph"/>
    <w:basedOn w:val="Norml"/>
    <w:uiPriority w:val="34"/>
    <w:qFormat/>
    <w:pPr>
      <w:spacing w:after="160" w:line="240" w:lineRule="auto"/>
      <w:ind w:left="720" w:hanging="288"/>
      <w:contextualSpacing/>
    </w:pPr>
    <w:rPr>
      <w:rFonts w:eastAsiaTheme="minorHAnsi"/>
      <w:color w:val="40382D" w:themeColor="text2" w:themeShade="BF"/>
      <w:szCs w:val="22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Pr>
      <w:rFonts w:asciiTheme="majorHAnsi" w:eastAsiaTheme="majorEastAsia" w:hAnsiTheme="majorHAnsi" w:cstheme="majorBidi"/>
      <w:bCs/>
      <w:caps/>
      <w:color w:val="93A299" w:themeColor="accent1"/>
      <w:sz w:val="32"/>
      <w:szCs w:val="32"/>
      <w14:numForm w14:val="oldStyle"/>
    </w:rPr>
  </w:style>
  <w:style w:type="character" w:customStyle="1" w:styleId="Cmsor2Char">
    <w:name w:val="Címsor 2 Char"/>
    <w:basedOn w:val="Bekezdsalapbettpusa"/>
    <w:link w:val="Cmsor2"/>
    <w:uiPriority w:val="9"/>
    <w:rPr>
      <w:rFonts w:asciiTheme="majorHAnsi" w:eastAsiaTheme="majorEastAsia" w:hAnsiTheme="majorHAnsi" w:cstheme="majorBidi"/>
      <w:bCs/>
      <w:color w:val="564B3C" w:themeColor="text2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Pr>
      <w:rFonts w:eastAsiaTheme="majorEastAsia" w:cstheme="majorBidi"/>
      <w:b/>
      <w:bCs/>
      <w:color w:val="6B7C71" w:themeColor="accent1" w:themeShade="BF"/>
      <w:sz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Pr>
      <w:rFonts w:asciiTheme="majorHAnsi" w:eastAsiaTheme="majorEastAsia" w:hAnsiTheme="majorHAnsi" w:cstheme="majorBidi"/>
      <w:b/>
      <w:bCs/>
      <w:i/>
      <w:iCs/>
      <w:color w:val="93A299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Pr>
      <w:rFonts w:asciiTheme="majorHAnsi" w:eastAsiaTheme="majorEastAsia" w:hAnsiTheme="majorHAnsi" w:cstheme="majorBidi"/>
      <w:color w:val="47534C" w:themeColor="accent1" w:themeShade="80"/>
    </w:rPr>
  </w:style>
  <w:style w:type="character" w:customStyle="1" w:styleId="Cmsor6Char">
    <w:name w:val="Címsor 6 Char"/>
    <w:basedOn w:val="Bekezdsalapbettpusa"/>
    <w:link w:val="Cmsor6"/>
    <w:uiPriority w:val="9"/>
    <w:semiHidden/>
    <w:rPr>
      <w:rFonts w:asciiTheme="majorHAnsi" w:eastAsiaTheme="majorEastAsia" w:hAnsiTheme="majorHAnsi" w:cstheme="majorBidi"/>
      <w:i/>
      <w:iCs/>
      <w:color w:val="47534C" w:themeColor="accent1" w:themeShade="80"/>
    </w:rPr>
  </w:style>
  <w:style w:type="character" w:customStyle="1" w:styleId="Cmsor7Char">
    <w:name w:val="Címsor 7 Char"/>
    <w:basedOn w:val="Bekezdsalapbettpusa"/>
    <w:link w:val="Cmsor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pPr>
      <w:spacing w:after="160" w:line="240" w:lineRule="auto"/>
    </w:pPr>
    <w:rPr>
      <w:b/>
      <w:bCs/>
      <w:smallCaps/>
      <w:color w:val="564B3C" w:themeColor="text2"/>
      <w:spacing w:val="6"/>
      <w:sz w:val="20"/>
      <w:szCs w:val="20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80"/>
      <w:lang w:eastAsia="hu-HU"/>
      <w14:ligatures w14:val="standard"/>
      <w14:numForm w14:val="oldStyle"/>
    </w:rPr>
  </w:style>
  <w:style w:type="character" w:customStyle="1" w:styleId="CmChar">
    <w:name w:val="Cím Char"/>
    <w:basedOn w:val="Bekezdsalapbettpusa"/>
    <w:link w:val="Cm"/>
    <w:uiPriority w:val="10"/>
    <w:rPr>
      <w:rFonts w:asciiTheme="majorHAnsi" w:eastAsiaTheme="majorEastAsia" w:hAnsiTheme="majorHAnsi" w:cstheme="majorBidi"/>
      <w:caps/>
      <w:color w:val="40382D" w:themeColor="text2" w:themeShade="BF"/>
      <w:kern w:val="28"/>
      <w:sz w:val="80"/>
      <w:szCs w:val="80"/>
      <w14:ligatures w14:val="standard"/>
      <w14:numForm w14:val="oldStyle"/>
    </w:rPr>
  </w:style>
  <w:style w:type="paragraph" w:styleId="Alcm">
    <w:name w:val="Subtitle"/>
    <w:basedOn w:val="Norml"/>
    <w:next w:val="Norml"/>
    <w:link w:val="AlcmChar"/>
    <w:uiPriority w:val="11"/>
    <w:qFormat/>
    <w:pPr>
      <w:numPr>
        <w:ilvl w:val="1"/>
      </w:numPr>
      <w:spacing w:after="160" w:line="324" w:lineRule="auto"/>
    </w:pPr>
    <w:rPr>
      <w:rFonts w:eastAsiaTheme="majorEastAsia" w:cstheme="majorBidi"/>
      <w:iCs/>
      <w:caps/>
      <w:color w:val="564B3C" w:themeColor="text2"/>
      <w:sz w:val="32"/>
      <w:szCs w:val="32"/>
      <w:lang w:eastAsia="hu-HU"/>
    </w:rPr>
  </w:style>
  <w:style w:type="character" w:customStyle="1" w:styleId="AlcmChar">
    <w:name w:val="Alcím Char"/>
    <w:basedOn w:val="Bekezdsalapbettpusa"/>
    <w:link w:val="Alcm"/>
    <w:uiPriority w:val="11"/>
    <w:rPr>
      <w:rFonts w:eastAsiaTheme="majorEastAsia" w:cstheme="majorBidi"/>
      <w:iCs/>
      <w:caps/>
      <w:color w:val="564B3C" w:themeColor="text2"/>
      <w:sz w:val="32"/>
      <w:szCs w:val="32"/>
    </w:rPr>
  </w:style>
  <w:style w:type="character" w:styleId="Kiemels2">
    <w:name w:val="Strong"/>
    <w:basedOn w:val="Bekezdsalapbettpusa"/>
    <w:uiPriority w:val="22"/>
    <w:qFormat/>
    <w:rPr>
      <w:b/>
      <w:bCs/>
      <w14:numForm w14:val="oldStyle"/>
    </w:rPr>
  </w:style>
  <w:style w:type="character" w:styleId="Kiemels">
    <w:name w:val="Emphasis"/>
    <w:basedOn w:val="Bekezdsalapbettpusa"/>
    <w:uiPriority w:val="20"/>
    <w:qFormat/>
    <w:rPr>
      <w:i/>
      <w:iCs/>
      <w:color w:val="564B3C" w:themeColor="text2"/>
    </w:rPr>
  </w:style>
  <w:style w:type="paragraph" w:styleId="Nincstrkz">
    <w:name w:val="No Spacing"/>
    <w:link w:val="NincstrkzChar"/>
    <w:uiPriority w:val="1"/>
    <w:qFormat/>
    <w:pPr>
      <w:spacing w:after="0" w:line="240" w:lineRule="auto"/>
    </w:pPr>
    <w:rPr>
      <w:sz w:val="21"/>
    </w:rPr>
  </w:style>
  <w:style w:type="paragraph" w:styleId="Idzet">
    <w:name w:val="Quote"/>
    <w:basedOn w:val="Norml"/>
    <w:next w:val="Norml"/>
    <w:link w:val="IdzetChar"/>
    <w:uiPriority w:val="29"/>
    <w:qFormat/>
    <w:pPr>
      <w:spacing w:before="160" w:after="160" w:line="300" w:lineRule="auto"/>
      <w:ind w:left="720" w:right="720"/>
      <w:jc w:val="center"/>
    </w:pPr>
    <w:rPr>
      <w:rFonts w:asciiTheme="majorHAnsi" w:hAnsiTheme="majorHAnsi"/>
      <w:iCs/>
      <w:caps/>
      <w:color w:val="93A299" w:themeColor="accent1"/>
      <w:sz w:val="24"/>
      <w:szCs w:val="22"/>
      <w:lang w:eastAsia="hu-HU"/>
      <w14:ligatures w14:val="standard"/>
      <w14:numForm w14:val="oldStyle"/>
    </w:rPr>
  </w:style>
  <w:style w:type="character" w:customStyle="1" w:styleId="IdzetChar">
    <w:name w:val="Idézet Char"/>
    <w:basedOn w:val="Bekezdsalapbettpusa"/>
    <w:link w:val="Idzet"/>
    <w:uiPriority w:val="29"/>
    <w:rPr>
      <w:rFonts w:asciiTheme="majorHAnsi" w:eastAsiaTheme="minorEastAsia" w:hAnsiTheme="majorHAnsi"/>
      <w:iCs/>
      <w:caps/>
      <w:color w:val="93A299" w:themeColor="accent1"/>
      <w:sz w:val="24"/>
      <w14:ligatures w14:val="standard"/>
      <w14:numForm w14:val="oldStyle"/>
    </w:rPr>
  </w:style>
  <w:style w:type="paragraph" w:styleId="Kiemeltidzet">
    <w:name w:val="Intense Quote"/>
    <w:basedOn w:val="Norml"/>
    <w:next w:val="Norml"/>
    <w:link w:val="KiemeltidzetChar"/>
    <w:uiPriority w:val="30"/>
    <w:qFormat/>
    <w:pPr>
      <w:pBdr>
        <w:top w:val="single" w:sz="36" w:space="8" w:color="000000" w:themeColor="text1"/>
        <w:left w:val="single" w:sz="36" w:space="8" w:color="000000" w:themeColor="text1"/>
        <w:bottom w:val="single" w:sz="36" w:space="8" w:color="000000" w:themeColor="text1"/>
        <w:right w:val="single" w:sz="36" w:space="8" w:color="000000" w:themeColor="text1"/>
      </w:pBdr>
      <w:shd w:val="clear" w:color="auto" w:fill="000000" w:themeFill="text1"/>
      <w:spacing w:before="200" w:after="280" w:line="300" w:lineRule="auto"/>
      <w:ind w:left="936" w:right="936"/>
      <w:jc w:val="center"/>
    </w:pPr>
    <w:rPr>
      <w:rFonts w:asciiTheme="majorHAnsi" w:hAnsiTheme="majorHAnsi"/>
      <w:bCs/>
      <w:iCs/>
      <w:caps/>
      <w:color w:val="FFFFFF" w:themeColor="background1"/>
      <w:sz w:val="22"/>
      <w:szCs w:val="22"/>
      <w:lang w:eastAsia="hu-HU"/>
      <w14:ligatures w14:val="standard"/>
      <w14:numForm w14:val="oldStyle"/>
    </w:rPr>
  </w:style>
  <w:style w:type="character" w:customStyle="1" w:styleId="KiemeltidzetChar">
    <w:name w:val="Kiemelt idézet Char"/>
    <w:basedOn w:val="Bekezdsalapbettpusa"/>
    <w:link w:val="Kiemeltidzet"/>
    <w:uiPriority w:val="30"/>
    <w:rPr>
      <w:rFonts w:asciiTheme="majorHAnsi" w:eastAsiaTheme="minorEastAsia" w:hAnsiTheme="majorHAnsi"/>
      <w:bCs/>
      <w:iCs/>
      <w:caps/>
      <w:color w:val="FFFFFF" w:themeColor="background1"/>
      <w:shd w:val="clear" w:color="auto" w:fill="000000" w:themeFill="text1"/>
      <w14:ligatures w14:val="standard"/>
      <w14:numForm w14:val="oldStyle"/>
    </w:rPr>
  </w:style>
  <w:style w:type="character" w:styleId="Finomkiemels">
    <w:name w:val="Subtle Emphasis"/>
    <w:basedOn w:val="Bekezdsalapbettpusa"/>
    <w:uiPriority w:val="19"/>
    <w:qFormat/>
    <w:rPr>
      <w:i/>
      <w:iCs/>
      <w:color w:val="000000"/>
    </w:rPr>
  </w:style>
  <w:style w:type="character" w:styleId="Erskiemels">
    <w:name w:val="Intense Emphasis"/>
    <w:aliases w:val="Alszakasz – kiemelt stílus"/>
    <w:basedOn w:val="Bekezdsalapbettpusa"/>
    <w:uiPriority w:val="21"/>
    <w:qFormat/>
    <w:rPr>
      <w:b/>
      <w:bCs/>
      <w:i/>
      <w:iCs/>
      <w:color w:val="93A299" w:themeColor="accent1"/>
    </w:rPr>
  </w:style>
  <w:style w:type="character" w:styleId="Finomhivatkozs">
    <w:name w:val="Subtle Reference"/>
    <w:basedOn w:val="Bekezdsalapbettpusa"/>
    <w:uiPriority w:val="31"/>
    <w:qFormat/>
    <w:rPr>
      <w:smallCaps/>
      <w:color w:val="CF543F" w:themeColor="accent2"/>
      <w:u w:val="single"/>
    </w:rPr>
  </w:style>
  <w:style w:type="character" w:styleId="Ershivatkozs">
    <w:name w:val="Intense Reference"/>
    <w:basedOn w:val="Bekezdsalapbettpusa"/>
    <w:uiPriority w:val="32"/>
    <w:qFormat/>
    <w:rPr>
      <w:b/>
      <w:bCs/>
      <w:smallCaps/>
      <w:color w:val="CF543F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Pr>
      <w:b/>
      <w:bCs/>
      <w:caps w:val="0"/>
      <w:smallCaps/>
      <w:spacing w:val="10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pPr>
      <w:spacing w:before="480" w:after="0" w:line="324" w:lineRule="auto"/>
      <w:outlineLvl w:val="9"/>
    </w:pPr>
    <w:rPr>
      <w:b/>
      <w:caps w:val="0"/>
      <w:color w:val="6B7C71" w:themeColor="accent1" w:themeShade="BF"/>
      <w:sz w:val="28"/>
      <w14:numForm w14:val="default"/>
    </w:rPr>
  </w:style>
  <w:style w:type="paragraph" w:styleId="Buborkszveg">
    <w:name w:val="Balloon Text"/>
    <w:basedOn w:val="Norml"/>
    <w:link w:val="Buborkszveg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rFonts w:ascii="Tahoma" w:hAnsi="Tahoma" w:cs="Tahoma"/>
      <w:sz w:val="16"/>
      <w:szCs w:val="16"/>
    </w:rPr>
  </w:style>
  <w:style w:type="paragraph" w:customStyle="1" w:styleId="Szakaszcmsora">
    <w:name w:val="Szakasz címsora"/>
    <w:basedOn w:val="Norml"/>
    <w:next w:val="Norml"/>
    <w:qFormat/>
    <w:pPr>
      <w:spacing w:before="220" w:after="0" w:line="276" w:lineRule="auto"/>
      <w:outlineLvl w:val="0"/>
    </w:pPr>
    <w:rPr>
      <w:rFonts w:asciiTheme="majorHAnsi" w:eastAsiaTheme="minorHAnsi" w:hAnsiTheme="majorHAnsi"/>
      <w:b/>
      <w:color w:val="000000" w:themeColor="text1"/>
      <w:sz w:val="24"/>
      <w:szCs w:val="22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Pr>
      <w:sz w:val="21"/>
    </w:rPr>
  </w:style>
  <w:style w:type="paragraph" w:styleId="lfej">
    <w:name w:val="header"/>
    <w:basedOn w:val="Norml"/>
    <w:link w:val="lfej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Cs w:val="22"/>
      <w:lang w:eastAsia="hu-HU"/>
    </w:rPr>
  </w:style>
  <w:style w:type="character" w:customStyle="1" w:styleId="lfejChar">
    <w:name w:val="Élőfej Char"/>
    <w:basedOn w:val="Bekezdsalapbettpusa"/>
    <w:link w:val="lfej"/>
    <w:uiPriority w:val="99"/>
  </w:style>
  <w:style w:type="paragraph" w:styleId="llb">
    <w:name w:val="footer"/>
    <w:basedOn w:val="Norml"/>
    <w:link w:val="llb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Cs w:val="22"/>
      <w:lang w:eastAsia="hu-HU"/>
    </w:rPr>
  </w:style>
  <w:style w:type="character" w:customStyle="1" w:styleId="llbChar">
    <w:name w:val="Élőláb Char"/>
    <w:basedOn w:val="Bekezdsalapbettpusa"/>
    <w:link w:val="llb"/>
    <w:uiPriority w:val="99"/>
  </w:style>
  <w:style w:type="table" w:styleId="Rcsostblzat">
    <w:name w:val="Table Grid"/>
    <w:basedOn w:val="Normltblzat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v">
    <w:name w:val="Név"/>
    <w:basedOn w:val="Cm"/>
    <w:qFormat/>
    <w:rPr>
      <w:b/>
      <w:sz w:val="28"/>
      <w:szCs w:val="28"/>
    </w:rPr>
  </w:style>
  <w:style w:type="paragraph" w:customStyle="1" w:styleId="Alszakasz">
    <w:name w:val="Alszakasz"/>
    <w:basedOn w:val="Cmsor2"/>
    <w:qFormat/>
    <w:pPr>
      <w:spacing w:before="0"/>
    </w:pPr>
    <w:rPr>
      <w:rFonts w:asciiTheme="minorHAnsi" w:hAnsiTheme="minorHAnsi"/>
      <w:color w:val="93A299" w:themeColor="accent1"/>
      <w:sz w:val="21"/>
    </w:rPr>
  </w:style>
  <w:style w:type="paragraph" w:styleId="NormlWeb">
    <w:name w:val="Normal (Web)"/>
    <w:basedOn w:val="Norml"/>
    <w:uiPriority w:val="99"/>
    <w:unhideWhenUsed/>
    <w:rsid w:val="00D91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CE42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3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jpeg"/><Relationship Id="rId5" Type="http://schemas.openxmlformats.org/officeDocument/2006/relationships/customXml" Target="../customXml/item5.xml"/><Relationship Id="rId15" Type="http://schemas.openxmlformats.org/officeDocument/2006/relationships/image" Target="media/image3.jpg"/><Relationship Id="rId23" Type="http://schemas.openxmlformats.org/officeDocument/2006/relationships/image" Target="media/image11.jpeg"/><Relationship Id="rId28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8\Apothecary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FFD391D2C0545068216DDB3148EF1D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AC17BCB-885A-4220-A6F1-990D4A36A764}"/>
      </w:docPartPr>
      <w:docPartBody>
        <w:p w:rsidR="00387A29" w:rsidRDefault="00387A29">
          <w:pPr>
            <w:pStyle w:val="0FFD391D2C0545068216DDB3148EF1D6"/>
          </w:pPr>
          <w:r>
            <w:rPr>
              <w:color w:val="A6A6A6" w:themeColor="background1" w:themeShade="A6"/>
              <w:sz w:val="18"/>
              <w:szCs w:val="18"/>
            </w:rPr>
            <w:t>[Ide írhatja a nevét]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A29"/>
    <w:rsid w:val="0023544A"/>
    <w:rsid w:val="00387A29"/>
    <w:rsid w:val="003A1558"/>
    <w:rsid w:val="00682B8A"/>
    <w:rsid w:val="009E4C6E"/>
    <w:rsid w:val="00A07635"/>
    <w:rsid w:val="00A94CF7"/>
    <w:rsid w:val="00B026F2"/>
    <w:rsid w:val="00E95E8F"/>
    <w:rsid w:val="00FF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hu-HU" w:eastAsia="hu-H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0FFD391D2C0545068216DDB3148EF1D6">
    <w:name w:val="0FFD391D2C0545068216DDB3148EF1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Apothecary">
  <a:themeElements>
    <a:clrScheme name="Apothecary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hecary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hecary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A7AD2FDDBC0FD4E8AE669B5EE78BD99" ma:contentTypeVersion="18" ma:contentTypeDescription="Új dokumentum létrehozása." ma:contentTypeScope="" ma:versionID="8f1585dd8f166933b4e026ca6edfec83">
  <xsd:schema xmlns:xsd="http://www.w3.org/2001/XMLSchema" xmlns:xs="http://www.w3.org/2001/XMLSchema" xmlns:p="http://schemas.microsoft.com/office/2006/metadata/properties" xmlns:ns2="c40e04b8-d63d-4404-898e-7b72e412c7b4" xmlns:ns3="81b5abb6-b93d-49b2-ac10-966f7b59863a" targetNamespace="http://schemas.microsoft.com/office/2006/metadata/properties" ma:root="true" ma:fieldsID="9edc99753e2b7930356e35f91ce53acb" ns2:_="" ns3:_="">
    <xsd:import namespace="c40e04b8-d63d-4404-898e-7b72e412c7b4"/>
    <xsd:import namespace="81b5abb6-b93d-49b2-ac10-966f7b5986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e04b8-d63d-4404-898e-7b72e412c7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Képcímkék" ma:readOnly="false" ma:fieldId="{5cf76f15-5ced-4ddc-b409-7134ff3c332f}" ma:taxonomyMulti="true" ma:sspId="adf2bf52-151f-42a2-a7b4-e36cdd7c26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b5abb6-b93d-49b2-ac10-966f7b5986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eb8bfad-a51b-46c7-bd2b-890bca682df3}" ma:internalName="TaxCatchAll" ma:showField="CatchAllData" ma:web="81b5abb6-b93d-49b2-ac10-966f7b5986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.XSL" StyleName="APA"/>
</file>

<file path=customXml/item5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b5abb6-b93d-49b2-ac10-966f7b59863a" xsi:nil="true"/>
    <lcf76f155ced4ddcb4097134ff3c332f xmlns="c40e04b8-d63d-4404-898e-7b72e412c7b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2CACD2F-73F2-4F99-8B0D-2601CE309C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BB6777-CB12-4482-A67F-1677DC2579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0e04b8-d63d-4404-898e-7b72e412c7b4"/>
    <ds:schemaRef ds:uri="81b5abb6-b93d-49b2-ac10-966f7b5986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0B9B1E-6E0A-4487-BA79-863BDD73B3A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6.xml><?xml version="1.0" encoding="utf-8"?>
<ds:datastoreItem xmlns:ds="http://schemas.openxmlformats.org/officeDocument/2006/customXml" ds:itemID="{C20E4BE9-4443-4F88-BE19-8A8EEF510EDD}">
  <ds:schemaRefs>
    <ds:schemaRef ds:uri="http://schemas.microsoft.com/office/2006/metadata/properties"/>
    <ds:schemaRef ds:uri="http://schemas.microsoft.com/office/infopath/2007/PartnerControls"/>
    <ds:schemaRef ds:uri="81b5abb6-b93d-49b2-ac10-966f7b59863a"/>
    <ds:schemaRef ds:uri="c40e04b8-d63d-4404-898e-7b72e412c7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ApothecaryResume</Template>
  <TotalTime>36</TotalTime>
  <Pages>6</Pages>
  <Words>643</Words>
  <Characters>4441</Characters>
  <Application>Microsoft Office Word</Application>
  <DocSecurity>0</DocSecurity>
  <Lines>37</Lines>
  <Paragraphs>10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Kőhalmi Zita</dc:creator>
  <cp:lastModifiedBy>Szigetiné Kőhalmi Zita Kinga</cp:lastModifiedBy>
  <cp:revision>10</cp:revision>
  <cp:lastPrinted>2023-06-22T07:40:00Z</cp:lastPrinted>
  <dcterms:created xsi:type="dcterms:W3CDTF">2025-06-12T06:31:00Z</dcterms:created>
  <dcterms:modified xsi:type="dcterms:W3CDTF">2025-06-16T08:14:00Z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0x0101008A7AD2FDDBC0FD4E8AE669B5EE78BD99</vt:lpwstr>
  </property>
  <property fmtid="{D5CDD505-2E9C-101B-9397-08002B2CF9AE}" pid="3" name="MediaServiceImageTags">
    <vt:lpwstr/>
  </property>
</Properties>
</file>